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AE2C" w14:textId="77777777" w:rsidR="00C712D9" w:rsidRDefault="00C712D9" w:rsidP="00C712D9">
      <w:pPr>
        <w:rPr>
          <w:rFonts w:ascii="ＭＳ 明朝" w:eastAsia="ＭＳ 明朝"/>
          <w:u w:val="single"/>
        </w:rPr>
      </w:pPr>
      <w:r>
        <w:rPr>
          <w:rFonts w:ascii="ＭＳ 明朝" w:eastAsia="ＭＳ 明朝" w:hint="eastAsia"/>
        </w:rPr>
        <w:t xml:space="preserve">　　　　　　　　　　　　　　　　　　　　　　　　　　　　　　　　　</w:t>
      </w:r>
      <w:r w:rsidRPr="00B73095">
        <w:rPr>
          <w:rFonts w:ascii="ＭＳ 明朝" w:eastAsia="ＭＳ 明朝" w:hint="eastAsia"/>
          <w:u w:val="single"/>
        </w:rPr>
        <w:t>申請番号</w:t>
      </w:r>
      <w:r>
        <w:rPr>
          <w:rFonts w:ascii="ＭＳ 明朝" w:eastAsia="ＭＳ 明朝"/>
          <w:u w:val="single"/>
        </w:rPr>
        <w:t>.</w:t>
      </w:r>
      <w:r>
        <w:rPr>
          <w:rFonts w:ascii="ＭＳ 明朝" w:eastAsia="ＭＳ 明朝" w:hint="eastAsia"/>
          <w:u w:val="single"/>
        </w:rPr>
        <w:t xml:space="preserve">　　　　　　　　</w:t>
      </w:r>
    </w:p>
    <w:p w14:paraId="42598AD4" w14:textId="77777777" w:rsidR="002030D0" w:rsidRDefault="002030D0" w:rsidP="002030D0">
      <w:pPr>
        <w:jc w:val="left"/>
        <w:rPr>
          <w:rFonts w:ascii="ＭＳ Ｐゴシック" w:eastAsia="ＭＳ Ｐゴシック" w:hAnsi="ＭＳ Ｐゴシック"/>
          <w:sz w:val="22"/>
        </w:rPr>
      </w:pPr>
    </w:p>
    <w:p w14:paraId="002FAD61" w14:textId="2D8DF5C7" w:rsidR="002030D0" w:rsidRPr="003E768D" w:rsidRDefault="005506FC" w:rsidP="002030D0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多賀工業会 </w:t>
      </w:r>
      <w:r w:rsidR="00D2517C">
        <w:rPr>
          <w:rFonts w:ascii="ＭＳ Ｐゴシック" w:eastAsia="ＭＳ Ｐゴシック" w:hAnsi="ＭＳ Ｐゴシック" w:hint="eastAsia"/>
          <w:sz w:val="28"/>
          <w:szCs w:val="28"/>
        </w:rPr>
        <w:t>20</w:t>
      </w:r>
      <w:r w:rsidR="00C30267">
        <w:rPr>
          <w:rFonts w:ascii="ＭＳ Ｐゴシック" w:eastAsia="ＭＳ Ｐゴシック" w:hAnsi="ＭＳ Ｐゴシック" w:hint="eastAsia"/>
          <w:sz w:val="28"/>
          <w:szCs w:val="28"/>
        </w:rPr>
        <w:t>2</w:t>
      </w:r>
      <w:r w:rsidR="007E7143">
        <w:rPr>
          <w:rFonts w:ascii="ＭＳ Ｐゴシック" w:eastAsia="ＭＳ Ｐゴシック" w:hAnsi="ＭＳ Ｐゴシック" w:hint="eastAsia"/>
          <w:sz w:val="28"/>
          <w:szCs w:val="28"/>
        </w:rPr>
        <w:t>6</w:t>
      </w:r>
      <w:r w:rsidRPr="003E768D">
        <w:rPr>
          <w:rFonts w:ascii="ＭＳ Ｐゴシック" w:eastAsia="ＭＳ Ｐゴシック" w:hAnsi="ＭＳ Ｐゴシック" w:hint="eastAsia"/>
          <w:sz w:val="28"/>
          <w:szCs w:val="28"/>
        </w:rPr>
        <w:t>年度</w:t>
      </w:r>
      <w:r w:rsidR="00D2517C" w:rsidRPr="00D2517C"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="002030D0" w:rsidRPr="003E768D">
        <w:rPr>
          <w:rFonts w:ascii="ＭＳ Ｐゴシック" w:eastAsia="ＭＳ Ｐゴシック" w:hAnsi="ＭＳ Ｐゴシック" w:hint="eastAsia"/>
          <w:sz w:val="28"/>
          <w:szCs w:val="28"/>
        </w:rPr>
        <w:t>学生活動支援助成</w:t>
      </w:r>
      <w:r w:rsidR="00D2517C" w:rsidRPr="00D2517C"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="002030D0" w:rsidRPr="003E768D">
        <w:rPr>
          <w:rFonts w:ascii="ＭＳ Ｐゴシック" w:eastAsia="ＭＳ Ｐゴシック" w:hAnsi="ＭＳ Ｐゴシック" w:hint="eastAsia"/>
          <w:sz w:val="28"/>
          <w:szCs w:val="28"/>
        </w:rPr>
        <w:t>申請書</w:t>
      </w:r>
    </w:p>
    <w:p w14:paraId="401B04DB" w14:textId="77777777" w:rsidR="002030D0" w:rsidRPr="006D0CB1" w:rsidRDefault="002030D0" w:rsidP="002030D0">
      <w:pPr>
        <w:rPr>
          <w:rFonts w:ascii="ＭＳ Ｐゴシック" w:eastAsia="ＭＳ Ｐゴシック" w:hAnsi="ＭＳ Ｐゴシック"/>
          <w:sz w:val="24"/>
          <w:szCs w:val="24"/>
        </w:rPr>
      </w:pPr>
    </w:p>
    <w:p w14:paraId="67961C40" w14:textId="5904E935" w:rsidR="00C712D9" w:rsidRDefault="00C712D9" w:rsidP="00C712D9">
      <w:pPr>
        <w:jc w:val="left"/>
        <w:rPr>
          <w:rFonts w:ascii="ＭＳ 明朝" w:eastAsia="ＭＳ 明朝"/>
          <w:sz w:val="22"/>
        </w:rPr>
      </w:pPr>
      <w:r w:rsidRPr="003E768D">
        <w:rPr>
          <w:rFonts w:ascii="ＭＳ 明朝" w:eastAsia="ＭＳ 明朝" w:hint="eastAsia"/>
          <w:sz w:val="22"/>
        </w:rPr>
        <w:t xml:space="preserve">　　　　</w:t>
      </w:r>
      <w:r w:rsidR="00B6197A" w:rsidRPr="003E768D">
        <w:rPr>
          <w:rFonts w:ascii="ＭＳ 明朝" w:eastAsia="ＭＳ 明朝" w:hint="eastAsia"/>
          <w:sz w:val="22"/>
        </w:rPr>
        <w:t xml:space="preserve">　　　　　　　　　　　　　　　　　　　　　　　　　　</w:t>
      </w:r>
      <w:r w:rsidR="00D2517C">
        <w:rPr>
          <w:rFonts w:ascii="ＭＳ 明朝" w:eastAsia="ＭＳ 明朝" w:hint="eastAsia"/>
          <w:sz w:val="22"/>
        </w:rPr>
        <w:t xml:space="preserve">　</w:t>
      </w:r>
      <w:r w:rsidR="00B6197A" w:rsidRPr="003E768D">
        <w:rPr>
          <w:rFonts w:ascii="ＭＳ 明朝" w:eastAsia="ＭＳ 明朝" w:hint="eastAsia"/>
          <w:sz w:val="22"/>
        </w:rPr>
        <w:t xml:space="preserve">　　</w:t>
      </w:r>
      <w:r w:rsidR="00D2517C">
        <w:rPr>
          <w:rFonts w:ascii="ＭＳ 明朝" w:eastAsia="ＭＳ 明朝" w:hint="eastAsia"/>
          <w:sz w:val="22"/>
        </w:rPr>
        <w:t>202</w:t>
      </w:r>
      <w:r w:rsidR="007E7143">
        <w:rPr>
          <w:rFonts w:ascii="ＭＳ 明朝" w:eastAsia="ＭＳ 明朝" w:hint="eastAsia"/>
          <w:sz w:val="22"/>
        </w:rPr>
        <w:t>6</w:t>
      </w:r>
      <w:r w:rsidR="00D2517C">
        <w:rPr>
          <w:rFonts w:ascii="ＭＳ 明朝" w:eastAsia="ＭＳ 明朝" w:hint="eastAsia"/>
          <w:sz w:val="22"/>
        </w:rPr>
        <w:t>年</w:t>
      </w:r>
      <w:r w:rsidRPr="003E768D">
        <w:rPr>
          <w:rFonts w:ascii="ＭＳ 明朝" w:eastAsia="ＭＳ 明朝" w:hint="eastAsia"/>
          <w:sz w:val="22"/>
        </w:rPr>
        <w:t xml:space="preserve">　</w:t>
      </w:r>
      <w:r>
        <w:rPr>
          <w:rFonts w:ascii="ＭＳ 明朝" w:eastAsia="ＭＳ 明朝" w:hint="eastAsia"/>
          <w:sz w:val="22"/>
        </w:rPr>
        <w:t xml:space="preserve">　月　　日</w:t>
      </w:r>
    </w:p>
    <w:p w14:paraId="04C6B18C" w14:textId="77777777" w:rsidR="00C712D9" w:rsidRPr="006D0CB1" w:rsidRDefault="00C712D9" w:rsidP="00C712D9">
      <w:pPr>
        <w:jc w:val="left"/>
        <w:rPr>
          <w:rFonts w:ascii="ＭＳ Ｐゴシック" w:eastAsia="ＭＳ Ｐゴシック" w:hAnsi="ＭＳ Ｐゴシック"/>
          <w:sz w:val="22"/>
        </w:rPr>
      </w:pPr>
    </w:p>
    <w:p w14:paraId="559609B8" w14:textId="77777777" w:rsidR="00C712D9" w:rsidRDefault="00C712D9" w:rsidP="00C712D9">
      <w:pPr>
        <w:spacing w:line="240" w:lineRule="atLeast"/>
        <w:ind w:right="-381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多賀工業会</w:t>
      </w:r>
    </w:p>
    <w:p w14:paraId="77FFCB15" w14:textId="77777777" w:rsidR="00C712D9" w:rsidRDefault="00C712D9" w:rsidP="00C712D9">
      <w:pPr>
        <w:spacing w:line="240" w:lineRule="atLeast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pacing w:val="60"/>
          <w:sz w:val="22"/>
        </w:rPr>
        <w:t xml:space="preserve">　会長　　</w:t>
      </w:r>
      <w:r w:rsidR="00ED283C">
        <w:rPr>
          <w:rFonts w:ascii="ＭＳ 明朝" w:eastAsia="ＭＳ 明朝" w:hint="eastAsia"/>
          <w:spacing w:val="60"/>
          <w:sz w:val="22"/>
        </w:rPr>
        <w:t>杉田龍二</w:t>
      </w:r>
      <w:r>
        <w:rPr>
          <w:rFonts w:ascii="ＭＳ 明朝" w:eastAsia="ＭＳ 明朝" w:hint="eastAsia"/>
          <w:spacing w:val="60"/>
          <w:sz w:val="22"/>
        </w:rPr>
        <w:t xml:space="preserve">　殿</w:t>
      </w:r>
    </w:p>
    <w:p w14:paraId="2B1ECC68" w14:textId="77777777" w:rsidR="00C712D9" w:rsidRDefault="00C712D9" w:rsidP="00C712D9">
      <w:pPr>
        <w:spacing w:line="240" w:lineRule="atLeast"/>
        <w:rPr>
          <w:rFonts w:ascii="ＭＳ 明朝" w:eastAsia="ＭＳ 明朝"/>
          <w:sz w:val="22"/>
        </w:rPr>
      </w:pPr>
    </w:p>
    <w:p w14:paraId="57947B49" w14:textId="77777777" w:rsidR="00C712D9" w:rsidRDefault="00C712D9" w:rsidP="00C712D9">
      <w:pPr>
        <w:spacing w:line="240" w:lineRule="atLeast"/>
        <w:jc w:val="left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 w:hint="eastAsia"/>
          <w:sz w:val="22"/>
        </w:rPr>
        <w:t xml:space="preserve">　　　　　　　　　　　　申　　　請　　　者</w:t>
      </w:r>
    </w:p>
    <w:p w14:paraId="764A80A0" w14:textId="77777777" w:rsidR="00C712D9" w:rsidRDefault="00C712D9" w:rsidP="00C712D9">
      <w:pPr>
        <w:spacing w:line="240" w:lineRule="atLeast"/>
        <w:rPr>
          <w:rFonts w:ascii="ＭＳ 明朝" w:eastAsia="ＭＳ 明朝"/>
          <w:sz w:val="22"/>
        </w:rPr>
      </w:pPr>
    </w:p>
    <w:p w14:paraId="2335638D" w14:textId="77777777" w:rsidR="00C712D9" w:rsidRDefault="006660EE" w:rsidP="006660EE">
      <w:pPr>
        <w:spacing w:line="240" w:lineRule="atLeast"/>
        <w:ind w:firstLineChars="1527" w:firstLine="3359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 w:rsidR="00C712D9">
        <w:rPr>
          <w:rFonts w:ascii="ＭＳ 明朝" w:eastAsia="ＭＳ 明朝" w:hint="eastAsia"/>
          <w:sz w:val="22"/>
        </w:rPr>
        <w:t>所属･学年･学籍番号</w:t>
      </w:r>
    </w:p>
    <w:p w14:paraId="5238E194" w14:textId="77777777" w:rsidR="006660EE" w:rsidRDefault="006660EE" w:rsidP="00C712D9">
      <w:pPr>
        <w:spacing w:line="240" w:lineRule="atLeast"/>
        <w:ind w:firstLineChars="1550" w:firstLine="3410"/>
        <w:rPr>
          <w:rFonts w:ascii="ＭＳ 明朝" w:eastAsia="ＭＳ 明朝"/>
          <w:sz w:val="22"/>
        </w:rPr>
      </w:pPr>
    </w:p>
    <w:p w14:paraId="6B32BDEF" w14:textId="77777777" w:rsidR="00C712D9" w:rsidRDefault="00C712D9" w:rsidP="00C712D9">
      <w:pPr>
        <w:spacing w:line="240" w:lineRule="atLeast"/>
        <w:ind w:firstLineChars="1550" w:firstLine="3410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住 所・電 話 番 号</w:t>
      </w:r>
    </w:p>
    <w:p w14:paraId="14AD6B7E" w14:textId="77777777" w:rsidR="002030D0" w:rsidRDefault="002030D0" w:rsidP="00C712D9">
      <w:pPr>
        <w:spacing w:line="240" w:lineRule="atLeast"/>
        <w:ind w:firstLineChars="1550" w:firstLine="3410"/>
        <w:rPr>
          <w:rFonts w:ascii="ＭＳ 明朝" w:eastAsia="ＭＳ 明朝"/>
          <w:sz w:val="22"/>
        </w:rPr>
      </w:pPr>
    </w:p>
    <w:p w14:paraId="5C018961" w14:textId="77777777" w:rsidR="006660EE" w:rsidRDefault="006660EE" w:rsidP="006660EE">
      <w:pPr>
        <w:spacing w:line="240" w:lineRule="atLeast"/>
        <w:ind w:firstLineChars="1576" w:firstLine="3467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E</w:t>
      </w:r>
      <w:r w:rsidR="00B46856">
        <w:rPr>
          <w:rFonts w:ascii="ＭＳ 明朝" w:eastAsia="ＭＳ 明朝" w:hint="eastAsia"/>
          <w:sz w:val="22"/>
        </w:rPr>
        <w:t>-</w:t>
      </w:r>
      <w:r>
        <w:rPr>
          <w:rFonts w:ascii="ＭＳ 明朝" w:eastAsia="ＭＳ 明朝" w:hint="eastAsia"/>
          <w:sz w:val="22"/>
        </w:rPr>
        <w:t>mail ア ド レ ス</w:t>
      </w:r>
    </w:p>
    <w:p w14:paraId="42002874" w14:textId="77777777" w:rsidR="006660EE" w:rsidRDefault="006660EE" w:rsidP="00C712D9">
      <w:pPr>
        <w:spacing w:line="240" w:lineRule="atLeast"/>
        <w:rPr>
          <w:rFonts w:ascii="ＭＳ 明朝" w:eastAsia="ＭＳ 明朝"/>
          <w:sz w:val="22"/>
        </w:rPr>
      </w:pPr>
    </w:p>
    <w:p w14:paraId="1B1CB84B" w14:textId="77777777" w:rsidR="006660EE" w:rsidRPr="006660EE" w:rsidRDefault="006660EE" w:rsidP="00C712D9">
      <w:pPr>
        <w:spacing w:line="240" w:lineRule="atLeast"/>
        <w:rPr>
          <w:rFonts w:ascii="ＭＳ 明朝" w:eastAsia="ＭＳ 明朝"/>
          <w:sz w:val="22"/>
        </w:rPr>
      </w:pPr>
    </w:p>
    <w:p w14:paraId="37D6DA08" w14:textId="77777777" w:rsidR="00C712D9" w:rsidRDefault="00C712D9" w:rsidP="00C712D9">
      <w:pPr>
        <w:spacing w:line="240" w:lineRule="atLeast"/>
        <w:ind w:right="-621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 w:hint="eastAsia"/>
          <w:sz w:val="22"/>
        </w:rPr>
        <w:t>氏　　　　名（自署）　　　　　　　　　　　　　　　印</w:t>
      </w:r>
    </w:p>
    <w:p w14:paraId="48773501" w14:textId="77777777" w:rsidR="006660EE" w:rsidRDefault="006660EE" w:rsidP="00C712D9">
      <w:pPr>
        <w:jc w:val="left"/>
        <w:rPr>
          <w:rFonts w:ascii="ＭＳ Ｐゴシック" w:eastAsia="ＭＳ Ｐゴシック" w:hAnsi="ＭＳ Ｐゴシック"/>
          <w:sz w:val="22"/>
        </w:rPr>
      </w:pPr>
    </w:p>
    <w:p w14:paraId="203947E0" w14:textId="77777777" w:rsidR="008612C4" w:rsidRPr="00C712D9" w:rsidRDefault="008612C4" w:rsidP="008612C4">
      <w:pPr>
        <w:jc w:val="left"/>
        <w:rPr>
          <w:sz w:val="22"/>
          <w:szCs w:val="22"/>
        </w:rPr>
      </w:pPr>
    </w:p>
    <w:p w14:paraId="50870E0D" w14:textId="77777777" w:rsidR="008612C4" w:rsidRPr="008612C4" w:rsidRDefault="00793CFC" w:rsidP="00C712D9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多賀工業会学生活動支援助成金の応募要領に基づき、下記の通り助成金の申請を致します</w:t>
      </w:r>
      <w:r w:rsidR="00C712D9">
        <w:rPr>
          <w:rFonts w:hint="eastAsia"/>
          <w:sz w:val="22"/>
          <w:szCs w:val="22"/>
        </w:rPr>
        <w:t>。</w:t>
      </w:r>
    </w:p>
    <w:p w14:paraId="6832F2F8" w14:textId="77777777" w:rsidR="008612C4" w:rsidRDefault="008612C4" w:rsidP="008612C4">
      <w:pPr>
        <w:jc w:val="left"/>
        <w:rPr>
          <w:sz w:val="22"/>
          <w:szCs w:val="22"/>
        </w:rPr>
      </w:pPr>
    </w:p>
    <w:p w14:paraId="05A003AA" w14:textId="77777777" w:rsidR="00C712D9" w:rsidRPr="00C712D9" w:rsidRDefault="00C712D9" w:rsidP="00C712D9">
      <w:pPr>
        <w:jc w:val="center"/>
        <w:rPr>
          <w:sz w:val="24"/>
          <w:szCs w:val="24"/>
        </w:rPr>
      </w:pPr>
      <w:r w:rsidRPr="00C712D9">
        <w:rPr>
          <w:rFonts w:hint="eastAsia"/>
          <w:sz w:val="24"/>
          <w:szCs w:val="24"/>
        </w:rPr>
        <w:t>記</w:t>
      </w:r>
    </w:p>
    <w:p w14:paraId="66B955FD" w14:textId="77777777" w:rsidR="00C712D9" w:rsidRPr="008612C4" w:rsidRDefault="00C712D9" w:rsidP="008612C4">
      <w:pPr>
        <w:jc w:val="left"/>
        <w:rPr>
          <w:sz w:val="22"/>
          <w:szCs w:val="22"/>
        </w:rPr>
      </w:pPr>
    </w:p>
    <w:p w14:paraId="6F24C4D1" w14:textId="77777777" w:rsidR="008612C4" w:rsidRPr="00B46856" w:rsidRDefault="00BE137D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t>企画テーマ</w:t>
      </w:r>
    </w:p>
    <w:p w14:paraId="709F7411" w14:textId="77777777" w:rsidR="00E45673" w:rsidRDefault="00ED283C" w:rsidP="008612C4">
      <w:pPr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（サークル名）</w:t>
      </w:r>
    </w:p>
    <w:p w14:paraId="3034B0FB" w14:textId="77777777" w:rsidR="00ED283C" w:rsidRDefault="00ED283C" w:rsidP="008612C4">
      <w:pPr>
        <w:jc w:val="left"/>
        <w:rPr>
          <w:sz w:val="22"/>
          <w:szCs w:val="22"/>
        </w:rPr>
      </w:pPr>
    </w:p>
    <w:p w14:paraId="707649F3" w14:textId="77777777" w:rsidR="00C712D9" w:rsidRPr="00B46856" w:rsidRDefault="00C712D9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t>期　　　間</w:t>
      </w:r>
    </w:p>
    <w:p w14:paraId="04FFD509" w14:textId="77777777" w:rsidR="00C712D9" w:rsidRDefault="00C712D9" w:rsidP="008612C4">
      <w:pPr>
        <w:jc w:val="left"/>
        <w:rPr>
          <w:sz w:val="22"/>
          <w:szCs w:val="22"/>
        </w:rPr>
      </w:pPr>
    </w:p>
    <w:p w14:paraId="659C6128" w14:textId="77777777" w:rsidR="00C712D9" w:rsidRPr="00B46856" w:rsidRDefault="00E45673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t>申請者</w:t>
      </w:r>
      <w:r w:rsidR="00C712D9" w:rsidRPr="00B46856">
        <w:rPr>
          <w:rFonts w:ascii="ＭＳ ゴシック" w:eastAsia="ＭＳ ゴシック" w:hAnsi="ＭＳ ゴシック" w:hint="eastAsia"/>
          <w:sz w:val="22"/>
          <w:szCs w:val="22"/>
        </w:rPr>
        <w:t>氏名</w:t>
      </w:r>
    </w:p>
    <w:p w14:paraId="3B481FC9" w14:textId="77777777" w:rsidR="00C712D9" w:rsidRPr="00E45673" w:rsidRDefault="00E45673" w:rsidP="00E45673">
      <w:pPr>
        <w:snapToGrid w:val="0"/>
        <w:spacing w:line="240" w:lineRule="atLeast"/>
        <w:jc w:val="left"/>
        <w:rPr>
          <w:sz w:val="16"/>
          <w:szCs w:val="16"/>
        </w:rPr>
      </w:pPr>
      <w:r w:rsidRPr="00E45673">
        <w:rPr>
          <w:rFonts w:hint="eastAsia"/>
          <w:sz w:val="16"/>
          <w:szCs w:val="16"/>
        </w:rPr>
        <w:t>(代表者)</w:t>
      </w:r>
    </w:p>
    <w:p w14:paraId="58F83D35" w14:textId="77777777" w:rsidR="00E45673" w:rsidRDefault="00E45673" w:rsidP="008612C4">
      <w:pPr>
        <w:jc w:val="left"/>
        <w:rPr>
          <w:sz w:val="22"/>
          <w:szCs w:val="22"/>
        </w:rPr>
      </w:pPr>
    </w:p>
    <w:p w14:paraId="4650F644" w14:textId="77777777" w:rsidR="00C712D9" w:rsidRPr="00B46856" w:rsidRDefault="00137802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参加者</w:t>
      </w:r>
      <w:r w:rsidR="00C712D9" w:rsidRPr="00B46856">
        <w:rPr>
          <w:rFonts w:ascii="ＭＳ ゴシック" w:eastAsia="ＭＳ ゴシック" w:hAnsi="ＭＳ ゴシック" w:hint="eastAsia"/>
          <w:sz w:val="22"/>
          <w:szCs w:val="22"/>
        </w:rPr>
        <w:t>氏名</w:t>
      </w:r>
    </w:p>
    <w:p w14:paraId="2B046AA4" w14:textId="77777777" w:rsidR="00C712D9" w:rsidRPr="009B63C2" w:rsidRDefault="00C712D9" w:rsidP="008612C4">
      <w:pPr>
        <w:jc w:val="left"/>
        <w:rPr>
          <w:sz w:val="18"/>
          <w:szCs w:val="18"/>
        </w:rPr>
      </w:pPr>
      <w:r w:rsidRPr="009B63C2">
        <w:rPr>
          <w:rFonts w:hint="eastAsia"/>
          <w:sz w:val="18"/>
          <w:szCs w:val="18"/>
        </w:rPr>
        <w:t>(</w:t>
      </w:r>
      <w:r w:rsidR="009B63C2" w:rsidRPr="009B63C2">
        <w:rPr>
          <w:rFonts w:hint="eastAsia"/>
          <w:sz w:val="18"/>
          <w:szCs w:val="18"/>
        </w:rPr>
        <w:t>学生・</w:t>
      </w:r>
      <w:r w:rsidRPr="009B63C2">
        <w:rPr>
          <w:rFonts w:hint="eastAsia"/>
          <w:sz w:val="18"/>
          <w:szCs w:val="18"/>
        </w:rPr>
        <w:t>複数可)</w:t>
      </w:r>
    </w:p>
    <w:p w14:paraId="637BEA8C" w14:textId="77777777" w:rsidR="00B70D7B" w:rsidRDefault="00B70D7B" w:rsidP="008612C4">
      <w:pPr>
        <w:jc w:val="left"/>
        <w:rPr>
          <w:sz w:val="22"/>
          <w:szCs w:val="22"/>
        </w:rPr>
      </w:pPr>
    </w:p>
    <w:p w14:paraId="23E1D5F3" w14:textId="77777777" w:rsidR="00B70D7B" w:rsidRDefault="00B70D7B" w:rsidP="008612C4">
      <w:pPr>
        <w:jc w:val="left"/>
        <w:rPr>
          <w:sz w:val="22"/>
          <w:szCs w:val="22"/>
        </w:rPr>
      </w:pPr>
    </w:p>
    <w:p w14:paraId="29D9A3FE" w14:textId="77777777" w:rsidR="00B70D7B" w:rsidRDefault="00B70D7B" w:rsidP="008612C4">
      <w:pPr>
        <w:jc w:val="left"/>
        <w:rPr>
          <w:sz w:val="22"/>
          <w:szCs w:val="22"/>
        </w:rPr>
      </w:pPr>
    </w:p>
    <w:p w14:paraId="1D752383" w14:textId="77777777" w:rsidR="00E45673" w:rsidRDefault="00E45673" w:rsidP="008612C4">
      <w:pPr>
        <w:jc w:val="left"/>
        <w:rPr>
          <w:sz w:val="22"/>
          <w:szCs w:val="22"/>
        </w:rPr>
      </w:pPr>
    </w:p>
    <w:p w14:paraId="31E02312" w14:textId="77777777" w:rsidR="00C712D9" w:rsidRPr="00B46856" w:rsidRDefault="00C712D9" w:rsidP="00BE137D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t>予算総額</w:t>
      </w:r>
    </w:p>
    <w:p w14:paraId="7EAE3224" w14:textId="77777777" w:rsidR="00C712D9" w:rsidRDefault="00C712D9" w:rsidP="008612C4">
      <w:pPr>
        <w:jc w:val="left"/>
        <w:rPr>
          <w:sz w:val="22"/>
          <w:szCs w:val="22"/>
        </w:rPr>
      </w:pPr>
    </w:p>
    <w:p w14:paraId="7BC68FA7" w14:textId="77777777" w:rsidR="00C712D9" w:rsidRPr="00B46856" w:rsidRDefault="00C712D9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t>助成</w:t>
      </w:r>
      <w:r w:rsidR="00B46856">
        <w:rPr>
          <w:rFonts w:ascii="ＭＳ ゴシック" w:eastAsia="ＭＳ ゴシック" w:hAnsi="ＭＳ ゴシック" w:hint="eastAsia"/>
          <w:sz w:val="22"/>
          <w:szCs w:val="22"/>
        </w:rPr>
        <w:t>金</w:t>
      </w:r>
      <w:r w:rsidRPr="00B46856">
        <w:rPr>
          <w:rFonts w:ascii="ＭＳ ゴシック" w:eastAsia="ＭＳ ゴシック" w:hAnsi="ＭＳ ゴシック" w:hint="eastAsia"/>
          <w:sz w:val="22"/>
          <w:szCs w:val="22"/>
        </w:rPr>
        <w:t>申請額</w:t>
      </w:r>
    </w:p>
    <w:p w14:paraId="0B81EE2F" w14:textId="77777777" w:rsidR="00C712D9" w:rsidRDefault="00C712D9" w:rsidP="008612C4">
      <w:pPr>
        <w:jc w:val="left"/>
        <w:rPr>
          <w:sz w:val="22"/>
          <w:szCs w:val="22"/>
        </w:rPr>
      </w:pPr>
    </w:p>
    <w:p w14:paraId="129B45F0" w14:textId="77777777" w:rsidR="00C712D9" w:rsidRDefault="00C712D9" w:rsidP="008612C4">
      <w:pPr>
        <w:jc w:val="left"/>
        <w:rPr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lastRenderedPageBreak/>
        <w:t>１．目的および計画の概要</w:t>
      </w:r>
      <w:r w:rsidR="00E45673">
        <w:rPr>
          <w:rFonts w:hint="eastAsia"/>
          <w:sz w:val="22"/>
          <w:szCs w:val="22"/>
        </w:rPr>
        <w:t>（１</w:t>
      </w:r>
      <w:r w:rsidR="00152DE1">
        <w:rPr>
          <w:rFonts w:hint="eastAsia"/>
          <w:sz w:val="22"/>
          <w:szCs w:val="22"/>
        </w:rPr>
        <w:t>ページを超過しない</w:t>
      </w:r>
      <w:r w:rsidR="00900B0D">
        <w:rPr>
          <w:rFonts w:hint="eastAsia"/>
          <w:sz w:val="22"/>
          <w:szCs w:val="22"/>
        </w:rPr>
        <w:t>こと。(</w:t>
      </w:r>
      <w:r w:rsidR="00152DE1">
        <w:rPr>
          <w:rFonts w:hint="eastAsia"/>
          <w:sz w:val="22"/>
          <w:szCs w:val="22"/>
        </w:rPr>
        <w:t>図表の使用可</w:t>
      </w:r>
      <w:r w:rsidR="00900B0D">
        <w:rPr>
          <w:rFonts w:hint="eastAsia"/>
          <w:sz w:val="22"/>
          <w:szCs w:val="22"/>
        </w:rPr>
        <w:t>)</w:t>
      </w:r>
      <w:r w:rsidR="00152DE1">
        <w:rPr>
          <w:rFonts w:hint="eastAsia"/>
          <w:sz w:val="22"/>
          <w:szCs w:val="22"/>
        </w:rPr>
        <w:t>）</w:t>
      </w:r>
    </w:p>
    <w:p w14:paraId="69D6B8E3" w14:textId="77777777" w:rsidR="00C712D9" w:rsidRDefault="00C712D9" w:rsidP="008612C4">
      <w:pPr>
        <w:jc w:val="left"/>
        <w:rPr>
          <w:sz w:val="22"/>
          <w:szCs w:val="22"/>
        </w:rPr>
      </w:pPr>
    </w:p>
    <w:p w14:paraId="6D7FDF36" w14:textId="77777777" w:rsidR="00B36D66" w:rsidRDefault="00B36D66" w:rsidP="008612C4">
      <w:pPr>
        <w:jc w:val="left"/>
        <w:rPr>
          <w:sz w:val="22"/>
          <w:szCs w:val="22"/>
        </w:rPr>
      </w:pPr>
    </w:p>
    <w:p w14:paraId="5DA31965" w14:textId="77777777" w:rsidR="00C712D9" w:rsidRDefault="00C712D9" w:rsidP="008612C4">
      <w:pPr>
        <w:jc w:val="left"/>
        <w:rPr>
          <w:sz w:val="22"/>
          <w:szCs w:val="22"/>
        </w:rPr>
      </w:pPr>
    </w:p>
    <w:p w14:paraId="55121E6B" w14:textId="77777777" w:rsidR="00C712D9" w:rsidRDefault="00C712D9" w:rsidP="008612C4">
      <w:pPr>
        <w:jc w:val="left"/>
        <w:rPr>
          <w:sz w:val="22"/>
          <w:szCs w:val="22"/>
        </w:rPr>
      </w:pPr>
    </w:p>
    <w:p w14:paraId="3325C9D6" w14:textId="77777777" w:rsidR="00C712D9" w:rsidRPr="00152DE1" w:rsidRDefault="00C712D9" w:rsidP="008612C4">
      <w:pPr>
        <w:jc w:val="left"/>
        <w:rPr>
          <w:sz w:val="22"/>
          <w:szCs w:val="22"/>
        </w:rPr>
      </w:pPr>
    </w:p>
    <w:p w14:paraId="4BBCDDD9" w14:textId="77777777" w:rsidR="00C712D9" w:rsidRDefault="00C712D9" w:rsidP="008612C4">
      <w:pPr>
        <w:jc w:val="left"/>
        <w:rPr>
          <w:sz w:val="22"/>
          <w:szCs w:val="22"/>
        </w:rPr>
      </w:pPr>
    </w:p>
    <w:p w14:paraId="2797B622" w14:textId="77777777" w:rsidR="00C712D9" w:rsidRDefault="00C712D9" w:rsidP="008612C4">
      <w:pPr>
        <w:jc w:val="left"/>
        <w:rPr>
          <w:sz w:val="22"/>
          <w:szCs w:val="22"/>
        </w:rPr>
      </w:pPr>
    </w:p>
    <w:p w14:paraId="02330A33" w14:textId="77777777" w:rsidR="00C712D9" w:rsidRDefault="00C712D9" w:rsidP="008612C4">
      <w:pPr>
        <w:jc w:val="left"/>
        <w:rPr>
          <w:sz w:val="22"/>
          <w:szCs w:val="22"/>
        </w:rPr>
      </w:pPr>
    </w:p>
    <w:p w14:paraId="7B1B03D1" w14:textId="77777777" w:rsidR="00C712D9" w:rsidRDefault="00C712D9" w:rsidP="008612C4">
      <w:pPr>
        <w:jc w:val="left"/>
        <w:rPr>
          <w:sz w:val="22"/>
          <w:szCs w:val="22"/>
        </w:rPr>
      </w:pPr>
    </w:p>
    <w:p w14:paraId="566E5918" w14:textId="77777777" w:rsidR="00C712D9" w:rsidRDefault="00C712D9" w:rsidP="008612C4">
      <w:pPr>
        <w:jc w:val="left"/>
        <w:rPr>
          <w:sz w:val="22"/>
          <w:szCs w:val="22"/>
        </w:rPr>
      </w:pPr>
    </w:p>
    <w:p w14:paraId="625CDB56" w14:textId="77777777" w:rsidR="00C712D9" w:rsidRDefault="00C712D9" w:rsidP="008612C4">
      <w:pPr>
        <w:jc w:val="left"/>
        <w:rPr>
          <w:sz w:val="22"/>
          <w:szCs w:val="22"/>
        </w:rPr>
      </w:pPr>
    </w:p>
    <w:p w14:paraId="1F57687B" w14:textId="77777777" w:rsidR="00C712D9" w:rsidRDefault="00C712D9" w:rsidP="008612C4">
      <w:pPr>
        <w:jc w:val="left"/>
        <w:rPr>
          <w:sz w:val="22"/>
          <w:szCs w:val="22"/>
        </w:rPr>
      </w:pPr>
    </w:p>
    <w:p w14:paraId="77500248" w14:textId="77777777" w:rsidR="00C712D9" w:rsidRDefault="00C712D9" w:rsidP="008612C4">
      <w:pPr>
        <w:jc w:val="left"/>
        <w:rPr>
          <w:sz w:val="22"/>
          <w:szCs w:val="22"/>
        </w:rPr>
      </w:pPr>
    </w:p>
    <w:p w14:paraId="53748EEC" w14:textId="77777777" w:rsidR="00C712D9" w:rsidRDefault="00C712D9" w:rsidP="008612C4">
      <w:pPr>
        <w:jc w:val="left"/>
        <w:rPr>
          <w:sz w:val="22"/>
          <w:szCs w:val="22"/>
        </w:rPr>
      </w:pPr>
    </w:p>
    <w:p w14:paraId="399BDCDC" w14:textId="77777777" w:rsidR="00C712D9" w:rsidRDefault="00C712D9" w:rsidP="008612C4">
      <w:pPr>
        <w:jc w:val="left"/>
        <w:rPr>
          <w:sz w:val="22"/>
          <w:szCs w:val="22"/>
        </w:rPr>
      </w:pPr>
    </w:p>
    <w:p w14:paraId="2B74B7B1" w14:textId="77777777" w:rsidR="00C712D9" w:rsidRDefault="00C712D9" w:rsidP="008612C4">
      <w:pPr>
        <w:jc w:val="left"/>
        <w:rPr>
          <w:sz w:val="22"/>
          <w:szCs w:val="22"/>
        </w:rPr>
      </w:pPr>
    </w:p>
    <w:p w14:paraId="37B7DDFD" w14:textId="77777777" w:rsidR="00C712D9" w:rsidRDefault="00C712D9" w:rsidP="008612C4">
      <w:pPr>
        <w:jc w:val="left"/>
        <w:rPr>
          <w:sz w:val="22"/>
          <w:szCs w:val="22"/>
        </w:rPr>
      </w:pPr>
    </w:p>
    <w:p w14:paraId="23CC00D6" w14:textId="77777777" w:rsidR="00C712D9" w:rsidRDefault="00C712D9" w:rsidP="008612C4">
      <w:pPr>
        <w:jc w:val="left"/>
        <w:rPr>
          <w:sz w:val="22"/>
          <w:szCs w:val="22"/>
        </w:rPr>
      </w:pPr>
    </w:p>
    <w:p w14:paraId="6448E7FC" w14:textId="77777777" w:rsidR="00C712D9" w:rsidRDefault="00C712D9" w:rsidP="008612C4">
      <w:pPr>
        <w:jc w:val="left"/>
        <w:rPr>
          <w:sz w:val="22"/>
          <w:szCs w:val="22"/>
        </w:rPr>
      </w:pPr>
    </w:p>
    <w:p w14:paraId="5BF88B02" w14:textId="77777777" w:rsidR="00C712D9" w:rsidRDefault="00C712D9" w:rsidP="008612C4">
      <w:pPr>
        <w:jc w:val="left"/>
        <w:rPr>
          <w:sz w:val="22"/>
          <w:szCs w:val="22"/>
        </w:rPr>
      </w:pPr>
    </w:p>
    <w:p w14:paraId="68F9AB1C" w14:textId="77777777" w:rsidR="00C712D9" w:rsidRDefault="00C712D9" w:rsidP="008612C4">
      <w:pPr>
        <w:jc w:val="left"/>
        <w:rPr>
          <w:sz w:val="22"/>
          <w:szCs w:val="22"/>
        </w:rPr>
      </w:pPr>
    </w:p>
    <w:p w14:paraId="4D2633C7" w14:textId="77777777" w:rsidR="00C712D9" w:rsidRDefault="00C712D9" w:rsidP="008612C4">
      <w:pPr>
        <w:jc w:val="left"/>
        <w:rPr>
          <w:sz w:val="22"/>
          <w:szCs w:val="22"/>
        </w:rPr>
      </w:pPr>
    </w:p>
    <w:p w14:paraId="4D9D34A1" w14:textId="77777777" w:rsidR="00C712D9" w:rsidRDefault="00C712D9" w:rsidP="008612C4">
      <w:pPr>
        <w:jc w:val="left"/>
        <w:rPr>
          <w:sz w:val="22"/>
          <w:szCs w:val="22"/>
        </w:rPr>
      </w:pPr>
    </w:p>
    <w:p w14:paraId="22F8EE70" w14:textId="77777777" w:rsidR="00C712D9" w:rsidRDefault="00C712D9" w:rsidP="008612C4">
      <w:pPr>
        <w:jc w:val="left"/>
        <w:rPr>
          <w:sz w:val="22"/>
          <w:szCs w:val="22"/>
        </w:rPr>
      </w:pPr>
    </w:p>
    <w:p w14:paraId="42E01262" w14:textId="77777777" w:rsidR="00C712D9" w:rsidRDefault="00C712D9" w:rsidP="008612C4">
      <w:pPr>
        <w:jc w:val="left"/>
        <w:rPr>
          <w:sz w:val="22"/>
          <w:szCs w:val="22"/>
        </w:rPr>
      </w:pPr>
    </w:p>
    <w:p w14:paraId="292E0F52" w14:textId="77777777" w:rsidR="00C712D9" w:rsidRDefault="00C712D9" w:rsidP="008612C4">
      <w:pPr>
        <w:jc w:val="left"/>
        <w:rPr>
          <w:sz w:val="22"/>
          <w:szCs w:val="22"/>
        </w:rPr>
      </w:pPr>
    </w:p>
    <w:p w14:paraId="670E8ED5" w14:textId="77777777" w:rsidR="00C712D9" w:rsidRDefault="00C712D9" w:rsidP="008612C4">
      <w:pPr>
        <w:jc w:val="left"/>
        <w:rPr>
          <w:sz w:val="22"/>
          <w:szCs w:val="22"/>
        </w:rPr>
      </w:pPr>
    </w:p>
    <w:p w14:paraId="348A7D9C" w14:textId="77777777" w:rsidR="00C712D9" w:rsidRDefault="00C712D9" w:rsidP="008612C4">
      <w:pPr>
        <w:jc w:val="left"/>
        <w:rPr>
          <w:sz w:val="22"/>
          <w:szCs w:val="22"/>
        </w:rPr>
      </w:pPr>
    </w:p>
    <w:p w14:paraId="4001A9A8" w14:textId="77777777" w:rsidR="00C712D9" w:rsidRDefault="00C712D9" w:rsidP="008612C4">
      <w:pPr>
        <w:jc w:val="left"/>
        <w:rPr>
          <w:sz w:val="22"/>
          <w:szCs w:val="22"/>
        </w:rPr>
      </w:pPr>
    </w:p>
    <w:p w14:paraId="1AD65FA9" w14:textId="77777777" w:rsidR="00C712D9" w:rsidRDefault="00C712D9" w:rsidP="008612C4">
      <w:pPr>
        <w:jc w:val="left"/>
        <w:rPr>
          <w:sz w:val="22"/>
          <w:szCs w:val="22"/>
        </w:rPr>
      </w:pPr>
    </w:p>
    <w:p w14:paraId="2D2090C4" w14:textId="77777777" w:rsidR="00C712D9" w:rsidRDefault="00C712D9" w:rsidP="008612C4">
      <w:pPr>
        <w:jc w:val="left"/>
        <w:rPr>
          <w:sz w:val="22"/>
          <w:szCs w:val="22"/>
        </w:rPr>
      </w:pPr>
    </w:p>
    <w:p w14:paraId="555E75C9" w14:textId="77777777" w:rsidR="00C712D9" w:rsidRDefault="00C712D9" w:rsidP="008612C4">
      <w:pPr>
        <w:jc w:val="left"/>
        <w:rPr>
          <w:sz w:val="22"/>
          <w:szCs w:val="22"/>
        </w:rPr>
      </w:pPr>
    </w:p>
    <w:p w14:paraId="23D97DE8" w14:textId="77777777" w:rsidR="00C712D9" w:rsidRDefault="00C712D9" w:rsidP="008612C4">
      <w:pPr>
        <w:jc w:val="left"/>
        <w:rPr>
          <w:sz w:val="22"/>
          <w:szCs w:val="22"/>
        </w:rPr>
      </w:pPr>
    </w:p>
    <w:p w14:paraId="69BFF79C" w14:textId="77777777" w:rsidR="00C712D9" w:rsidRDefault="00C712D9" w:rsidP="008612C4">
      <w:pPr>
        <w:jc w:val="left"/>
        <w:rPr>
          <w:sz w:val="22"/>
          <w:szCs w:val="22"/>
        </w:rPr>
      </w:pPr>
    </w:p>
    <w:p w14:paraId="048AFCB5" w14:textId="77777777" w:rsidR="00C712D9" w:rsidRDefault="00C712D9" w:rsidP="008612C4">
      <w:pPr>
        <w:jc w:val="left"/>
        <w:rPr>
          <w:sz w:val="22"/>
          <w:szCs w:val="22"/>
        </w:rPr>
      </w:pPr>
    </w:p>
    <w:p w14:paraId="630D67D8" w14:textId="77777777" w:rsidR="00C712D9" w:rsidRDefault="00C712D9" w:rsidP="008612C4">
      <w:pPr>
        <w:jc w:val="left"/>
        <w:rPr>
          <w:sz w:val="22"/>
          <w:szCs w:val="22"/>
        </w:rPr>
      </w:pPr>
    </w:p>
    <w:p w14:paraId="1455BD3C" w14:textId="77777777" w:rsidR="00C712D9" w:rsidRDefault="00C712D9" w:rsidP="008612C4">
      <w:pPr>
        <w:jc w:val="left"/>
        <w:rPr>
          <w:sz w:val="22"/>
          <w:szCs w:val="22"/>
        </w:rPr>
      </w:pPr>
    </w:p>
    <w:p w14:paraId="384972A0" w14:textId="77777777" w:rsidR="00C712D9" w:rsidRDefault="00C712D9" w:rsidP="008612C4">
      <w:pPr>
        <w:jc w:val="left"/>
        <w:rPr>
          <w:sz w:val="22"/>
          <w:szCs w:val="22"/>
        </w:rPr>
      </w:pPr>
    </w:p>
    <w:p w14:paraId="74BF3711" w14:textId="77777777" w:rsidR="00C712D9" w:rsidRDefault="00C712D9" w:rsidP="008612C4">
      <w:pPr>
        <w:jc w:val="left"/>
        <w:rPr>
          <w:sz w:val="22"/>
          <w:szCs w:val="22"/>
        </w:rPr>
      </w:pPr>
    </w:p>
    <w:p w14:paraId="66B08A4C" w14:textId="77777777" w:rsidR="00C712D9" w:rsidRPr="00B46856" w:rsidRDefault="00C712D9" w:rsidP="008612C4">
      <w:pPr>
        <w:jc w:val="left"/>
        <w:rPr>
          <w:rFonts w:ascii="ＭＳ ゴシック" w:eastAsia="ＭＳ ゴシック" w:hAnsi="ＭＳ ゴシック"/>
          <w:sz w:val="22"/>
          <w:szCs w:val="22"/>
        </w:rPr>
      </w:pPr>
      <w:r w:rsidRPr="00B46856">
        <w:rPr>
          <w:rFonts w:ascii="ＭＳ ゴシック" w:eastAsia="ＭＳ ゴシック" w:hAnsi="ＭＳ ゴシック" w:hint="eastAsia"/>
          <w:sz w:val="22"/>
          <w:szCs w:val="22"/>
        </w:rPr>
        <w:lastRenderedPageBreak/>
        <w:t>２．</w:t>
      </w:r>
      <w:r w:rsidR="00152DE1" w:rsidRPr="00B46856">
        <w:rPr>
          <w:rFonts w:ascii="ＭＳ ゴシック" w:eastAsia="ＭＳ ゴシック" w:hAnsi="ＭＳ ゴシック" w:hint="eastAsia"/>
          <w:sz w:val="22"/>
          <w:szCs w:val="22"/>
        </w:rPr>
        <w:t>助成金の支出計画</w:t>
      </w:r>
    </w:p>
    <w:p w14:paraId="1DB68105" w14:textId="77777777" w:rsidR="00E45673" w:rsidRDefault="00E45673" w:rsidP="008612C4">
      <w:pPr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（「</w:t>
      </w:r>
      <w:r w:rsidR="000B084C">
        <w:rPr>
          <w:rFonts w:hint="eastAsia"/>
          <w:sz w:val="22"/>
          <w:szCs w:val="22"/>
        </w:rPr>
        <w:t>申請の</w:t>
      </w:r>
      <w:r>
        <w:rPr>
          <w:rFonts w:hint="eastAsia"/>
          <w:sz w:val="22"/>
          <w:szCs w:val="22"/>
        </w:rPr>
        <w:t>手引き」に記載</w:t>
      </w:r>
      <w:r w:rsidR="000B084C">
        <w:rPr>
          <w:rFonts w:hint="eastAsia"/>
          <w:sz w:val="22"/>
          <w:szCs w:val="22"/>
        </w:rPr>
        <w:t>の</w:t>
      </w:r>
      <w:r>
        <w:rPr>
          <w:rFonts w:hint="eastAsia"/>
          <w:sz w:val="22"/>
          <w:szCs w:val="22"/>
        </w:rPr>
        <w:t>費目①～③に分類し</w:t>
      </w:r>
      <w:r w:rsidR="000B084C">
        <w:rPr>
          <w:rFonts w:hint="eastAsia"/>
          <w:sz w:val="22"/>
          <w:szCs w:val="22"/>
        </w:rPr>
        <w:t>て記述し、各項目</w:t>
      </w:r>
      <w:r>
        <w:rPr>
          <w:rFonts w:hint="eastAsia"/>
          <w:sz w:val="22"/>
          <w:szCs w:val="22"/>
        </w:rPr>
        <w:t>について積算根拠(名称、単価、個数</w:t>
      </w:r>
      <w:r w:rsidR="00900B0D">
        <w:rPr>
          <w:rFonts w:hint="eastAsia"/>
          <w:sz w:val="22"/>
          <w:szCs w:val="22"/>
        </w:rPr>
        <w:t>等</w:t>
      </w:r>
      <w:r>
        <w:rPr>
          <w:rFonts w:hint="eastAsia"/>
          <w:sz w:val="22"/>
          <w:szCs w:val="22"/>
        </w:rPr>
        <w:t>)を記載すること。各費目の小計、助成額の合計</w:t>
      </w:r>
      <w:r w:rsidR="000B084C">
        <w:rPr>
          <w:rFonts w:hint="eastAsia"/>
          <w:sz w:val="22"/>
          <w:szCs w:val="22"/>
        </w:rPr>
        <w:t>を</w:t>
      </w:r>
      <w:r>
        <w:rPr>
          <w:rFonts w:hint="eastAsia"/>
          <w:sz w:val="22"/>
          <w:szCs w:val="22"/>
        </w:rPr>
        <w:t>明記すること。）</w:t>
      </w:r>
    </w:p>
    <w:p w14:paraId="7D805682" w14:textId="77777777" w:rsidR="00E45673" w:rsidRDefault="00E45673" w:rsidP="008612C4">
      <w:pPr>
        <w:jc w:val="left"/>
        <w:rPr>
          <w:sz w:val="22"/>
          <w:szCs w:val="22"/>
        </w:rPr>
      </w:pPr>
    </w:p>
    <w:sectPr w:rsidR="00E45673" w:rsidSect="004A7E09">
      <w:footerReference w:type="even" r:id="rId6"/>
      <w:footerReference w:type="default" r:id="rId7"/>
      <w:pgSz w:w="11901" w:h="16834" w:code="9"/>
      <w:pgMar w:top="1134" w:right="1134" w:bottom="1134" w:left="1134" w:header="851" w:footer="284" w:gutter="0"/>
      <w:paperSrc w:first="7" w:other="7"/>
      <w:pgNumType w:fmt="numberInDash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B48C1" w14:textId="77777777" w:rsidR="00ED0C38" w:rsidRDefault="00ED0C38">
      <w:r>
        <w:separator/>
      </w:r>
    </w:p>
  </w:endnote>
  <w:endnote w:type="continuationSeparator" w:id="0">
    <w:p w14:paraId="3CA37973" w14:textId="77777777" w:rsidR="00ED0C38" w:rsidRDefault="00ED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A5A29" w14:textId="77777777" w:rsidR="005D710A" w:rsidRDefault="005D710A" w:rsidP="003A2E0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00679">
      <w:rPr>
        <w:rStyle w:val="a5"/>
        <w:noProof/>
      </w:rPr>
      <w:t>- 1 -</w:t>
    </w:r>
    <w:r>
      <w:rPr>
        <w:rStyle w:val="a5"/>
      </w:rPr>
      <w:fldChar w:fldCharType="end"/>
    </w:r>
  </w:p>
  <w:p w14:paraId="0CB1964A" w14:textId="77777777" w:rsidR="005D710A" w:rsidRDefault="005D710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F1913" w14:textId="77777777" w:rsidR="005D710A" w:rsidRDefault="005D710A" w:rsidP="003A2E0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2476">
      <w:rPr>
        <w:rStyle w:val="a5"/>
        <w:noProof/>
      </w:rPr>
      <w:t>- 1 -</w:t>
    </w:r>
    <w:r>
      <w:rPr>
        <w:rStyle w:val="a5"/>
      </w:rPr>
      <w:fldChar w:fldCharType="end"/>
    </w:r>
  </w:p>
  <w:p w14:paraId="5671F7B2" w14:textId="77777777" w:rsidR="00793CFC" w:rsidRDefault="00793CFC" w:rsidP="0086267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740C9" w14:textId="77777777" w:rsidR="00ED0C38" w:rsidRDefault="00ED0C38">
      <w:r>
        <w:separator/>
      </w:r>
    </w:p>
  </w:footnote>
  <w:footnote w:type="continuationSeparator" w:id="0">
    <w:p w14:paraId="42893468" w14:textId="77777777" w:rsidR="00ED0C38" w:rsidRDefault="00ED0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intFractionalCharacterWidth/>
  <w:embedSystemFonts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20"/>
  <w:drawingGridVerticalSpacing w:val="120"/>
  <w:displayHorizontalDrawingGridEvery w:val="0"/>
  <w:displayVerticalDrawingGridEvery w:val="3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8CB"/>
    <w:rsid w:val="00000320"/>
    <w:rsid w:val="000056B0"/>
    <w:rsid w:val="00023BBE"/>
    <w:rsid w:val="00035C7D"/>
    <w:rsid w:val="00037564"/>
    <w:rsid w:val="00040692"/>
    <w:rsid w:val="0004305D"/>
    <w:rsid w:val="000854D8"/>
    <w:rsid w:val="00094BDD"/>
    <w:rsid w:val="000B084C"/>
    <w:rsid w:val="000C49D2"/>
    <w:rsid w:val="000C6395"/>
    <w:rsid w:val="000E3C00"/>
    <w:rsid w:val="001019C4"/>
    <w:rsid w:val="0010696C"/>
    <w:rsid w:val="00122674"/>
    <w:rsid w:val="001318DC"/>
    <w:rsid w:val="00137802"/>
    <w:rsid w:val="00152DE1"/>
    <w:rsid w:val="001A2B72"/>
    <w:rsid w:val="001B1027"/>
    <w:rsid w:val="001B4FF7"/>
    <w:rsid w:val="001C7794"/>
    <w:rsid w:val="001D5A18"/>
    <w:rsid w:val="001F0ED0"/>
    <w:rsid w:val="002030D0"/>
    <w:rsid w:val="0023739B"/>
    <w:rsid w:val="00246E07"/>
    <w:rsid w:val="002A47B4"/>
    <w:rsid w:val="002D02DF"/>
    <w:rsid w:val="002D5577"/>
    <w:rsid w:val="003148E8"/>
    <w:rsid w:val="003165B0"/>
    <w:rsid w:val="003323D3"/>
    <w:rsid w:val="00340280"/>
    <w:rsid w:val="00376E7C"/>
    <w:rsid w:val="00380B7D"/>
    <w:rsid w:val="0038678E"/>
    <w:rsid w:val="003A1F3B"/>
    <w:rsid w:val="003A2E0C"/>
    <w:rsid w:val="003B0AA5"/>
    <w:rsid w:val="003E768D"/>
    <w:rsid w:val="00420430"/>
    <w:rsid w:val="00444FCE"/>
    <w:rsid w:val="004847A5"/>
    <w:rsid w:val="004A1CE0"/>
    <w:rsid w:val="004A7E09"/>
    <w:rsid w:val="004D5780"/>
    <w:rsid w:val="004E6F53"/>
    <w:rsid w:val="0051489A"/>
    <w:rsid w:val="00531A17"/>
    <w:rsid w:val="00542047"/>
    <w:rsid w:val="005506FC"/>
    <w:rsid w:val="005D710A"/>
    <w:rsid w:val="00643F44"/>
    <w:rsid w:val="006660EE"/>
    <w:rsid w:val="006778CB"/>
    <w:rsid w:val="0068691D"/>
    <w:rsid w:val="006B77E7"/>
    <w:rsid w:val="006D0CB1"/>
    <w:rsid w:val="006F4A43"/>
    <w:rsid w:val="00716EB9"/>
    <w:rsid w:val="00745241"/>
    <w:rsid w:val="00750E25"/>
    <w:rsid w:val="007672FB"/>
    <w:rsid w:val="00793CFC"/>
    <w:rsid w:val="007D08E2"/>
    <w:rsid w:val="007D37DD"/>
    <w:rsid w:val="007E7143"/>
    <w:rsid w:val="00821A32"/>
    <w:rsid w:val="0083240C"/>
    <w:rsid w:val="008612C4"/>
    <w:rsid w:val="0086267D"/>
    <w:rsid w:val="008808C1"/>
    <w:rsid w:val="0088511D"/>
    <w:rsid w:val="008B1C4D"/>
    <w:rsid w:val="008B5013"/>
    <w:rsid w:val="00900B0D"/>
    <w:rsid w:val="00932476"/>
    <w:rsid w:val="00986D11"/>
    <w:rsid w:val="009A16A0"/>
    <w:rsid w:val="009B283B"/>
    <w:rsid w:val="009B63C2"/>
    <w:rsid w:val="009B78B0"/>
    <w:rsid w:val="009C7243"/>
    <w:rsid w:val="00A04AED"/>
    <w:rsid w:val="00A06290"/>
    <w:rsid w:val="00A80FCE"/>
    <w:rsid w:val="00AB3898"/>
    <w:rsid w:val="00AF2A7F"/>
    <w:rsid w:val="00AF375C"/>
    <w:rsid w:val="00B00679"/>
    <w:rsid w:val="00B12A46"/>
    <w:rsid w:val="00B364C1"/>
    <w:rsid w:val="00B36D66"/>
    <w:rsid w:val="00B46856"/>
    <w:rsid w:val="00B6197A"/>
    <w:rsid w:val="00B70D7B"/>
    <w:rsid w:val="00B73095"/>
    <w:rsid w:val="00B75466"/>
    <w:rsid w:val="00B7595B"/>
    <w:rsid w:val="00BA408F"/>
    <w:rsid w:val="00BC7BCA"/>
    <w:rsid w:val="00BE137D"/>
    <w:rsid w:val="00C12408"/>
    <w:rsid w:val="00C2056A"/>
    <w:rsid w:val="00C30267"/>
    <w:rsid w:val="00C57440"/>
    <w:rsid w:val="00C60A5D"/>
    <w:rsid w:val="00C672FF"/>
    <w:rsid w:val="00C712D9"/>
    <w:rsid w:val="00C903E8"/>
    <w:rsid w:val="00CB1BF3"/>
    <w:rsid w:val="00CB5C98"/>
    <w:rsid w:val="00CC2CB1"/>
    <w:rsid w:val="00CD3303"/>
    <w:rsid w:val="00CF499C"/>
    <w:rsid w:val="00D0143B"/>
    <w:rsid w:val="00D0252A"/>
    <w:rsid w:val="00D24BE4"/>
    <w:rsid w:val="00D2517C"/>
    <w:rsid w:val="00DB5F7C"/>
    <w:rsid w:val="00DD200E"/>
    <w:rsid w:val="00DD538A"/>
    <w:rsid w:val="00E04519"/>
    <w:rsid w:val="00E45673"/>
    <w:rsid w:val="00E65D75"/>
    <w:rsid w:val="00EA4F32"/>
    <w:rsid w:val="00EA6980"/>
    <w:rsid w:val="00EB4DD4"/>
    <w:rsid w:val="00ED0331"/>
    <w:rsid w:val="00ED0C38"/>
    <w:rsid w:val="00ED283C"/>
    <w:rsid w:val="00EE4B98"/>
    <w:rsid w:val="00F37101"/>
    <w:rsid w:val="00F663CE"/>
    <w:rsid w:val="00F72A9E"/>
    <w:rsid w:val="00F8194D"/>
    <w:rsid w:val="00FA3EE2"/>
    <w:rsid w:val="00FB7B33"/>
    <w:rsid w:val="00FD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C24EEB"/>
  <w15:chartTrackingRefBased/>
  <w15:docId w15:val="{E4B53E16-3B41-43FE-AD56-ED055BD8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ncho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character" w:styleId="a6">
    <w:name w:val="Hyperlink"/>
    <w:rsid w:val="003165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ORD5\B5&#34955;&#12392;&#12376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B5袋とじ.DOT</Template>
  <TotalTime>17</TotalTime>
  <Pages>3</Pages>
  <Words>78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推薦書</vt:lpstr>
    </vt:vector>
  </TitlesOfParts>
  <Company>日本科学協会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>推薦書</dc:subject>
  <dc:creator>多賀工業会</dc:creator>
  <cp:keywords/>
  <cp:lastModifiedBy>朋次 久保田</cp:lastModifiedBy>
  <cp:revision>4</cp:revision>
  <cp:lastPrinted>2004-03-05T06:28:00Z</cp:lastPrinted>
  <dcterms:created xsi:type="dcterms:W3CDTF">2025-04-10T09:50:00Z</dcterms:created>
  <dcterms:modified xsi:type="dcterms:W3CDTF">2026-04-03T10:04:00Z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248489513</vt:i4>
  </property>
  <property fmtid="{D5CDD505-2E9C-101B-9397-08002B2CF9AE}" pid="3" name="_EmailSubject">
    <vt:lpwstr>平成21年度多賀工業会 学生活動支援助成金について</vt:lpwstr>
  </property>
  <property fmtid="{D5CDD505-2E9C-101B-9397-08002B2CF9AE}" pid="4" name="_AuthorEmail">
    <vt:lpwstr>kurihara@mx.ibaraki.ac.jp</vt:lpwstr>
  </property>
  <property fmtid="{D5CDD505-2E9C-101B-9397-08002B2CF9AE}" pid="5" name="_AuthorEmailDisplayName">
    <vt:lpwstr>kurihara</vt:lpwstr>
  </property>
  <property fmtid="{D5CDD505-2E9C-101B-9397-08002B2CF9AE}" pid="6" name="_ReviewingToolsShownOnce">
    <vt:lpwstr/>
  </property>
</Properties>
</file>