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5BC43" w14:textId="673EFA45" w:rsidR="00643F44" w:rsidRPr="0011759F" w:rsidRDefault="005D1E37" w:rsidP="00DD60D4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202</w:t>
      </w:r>
      <w:r w:rsidR="00934844">
        <w:rPr>
          <w:rFonts w:ascii="ＭＳ ゴシック" w:eastAsia="ＭＳ ゴシック" w:hAnsi="ＭＳ ゴシック" w:hint="eastAsia"/>
          <w:sz w:val="28"/>
          <w:szCs w:val="28"/>
        </w:rPr>
        <w:t>6</w:t>
      </w:r>
      <w:r w:rsidR="00476CBE" w:rsidRPr="0011759F">
        <w:rPr>
          <w:rFonts w:ascii="ＭＳ ゴシック" w:eastAsia="ＭＳ ゴシック" w:hAnsi="ＭＳ ゴシック" w:hint="eastAsia"/>
          <w:sz w:val="28"/>
          <w:szCs w:val="28"/>
        </w:rPr>
        <w:t>年度</w:t>
      </w:r>
      <w:r w:rsidR="00A02949" w:rsidRPr="0011759F">
        <w:rPr>
          <w:rFonts w:ascii="ＭＳ ゴシック" w:eastAsia="ＭＳ ゴシック" w:hAnsi="ＭＳ ゴシック" w:hint="eastAsia"/>
          <w:sz w:val="28"/>
          <w:szCs w:val="28"/>
        </w:rPr>
        <w:t xml:space="preserve"> </w:t>
      </w:r>
      <w:r w:rsidR="00643F44" w:rsidRPr="0011759F">
        <w:rPr>
          <w:rFonts w:ascii="ＭＳ ゴシック" w:eastAsia="ＭＳ ゴシック" w:hAnsi="ＭＳ ゴシック" w:hint="eastAsia"/>
          <w:sz w:val="28"/>
          <w:szCs w:val="28"/>
        </w:rPr>
        <w:t>多賀工業会</w:t>
      </w:r>
      <w:r w:rsidR="00655C81" w:rsidRPr="00D00BA4">
        <w:rPr>
          <w:rFonts w:ascii="ＭＳ ゴシック" w:eastAsia="ＭＳ ゴシック" w:hAnsi="ＭＳ ゴシック" w:hint="eastAsia"/>
          <w:sz w:val="20"/>
        </w:rPr>
        <w:t xml:space="preserve"> </w:t>
      </w:r>
      <w:r w:rsidR="000A3667" w:rsidRPr="0011759F">
        <w:rPr>
          <w:rFonts w:ascii="ＭＳ ゴシック" w:eastAsia="ＭＳ ゴシック" w:hAnsi="ＭＳ ゴシック" w:hint="eastAsia"/>
          <w:sz w:val="28"/>
          <w:szCs w:val="28"/>
        </w:rPr>
        <w:t>学生活動支援助成金</w:t>
      </w:r>
    </w:p>
    <w:p w14:paraId="79D44E40" w14:textId="77777777" w:rsidR="00643F44" w:rsidRPr="0011759F" w:rsidRDefault="00643F44" w:rsidP="00FF1657">
      <w:pPr>
        <w:spacing w:line="160" w:lineRule="exact"/>
        <w:jc w:val="left"/>
        <w:rPr>
          <w:sz w:val="22"/>
          <w:szCs w:val="22"/>
        </w:rPr>
      </w:pPr>
    </w:p>
    <w:p w14:paraId="60CAE67B" w14:textId="32542277" w:rsidR="00643F44" w:rsidRPr="0011759F" w:rsidRDefault="007D35A3" w:rsidP="00643F44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11759F">
        <w:rPr>
          <w:rFonts w:ascii="ＭＳ ゴシック" w:eastAsia="ＭＳ ゴシック" w:hAnsi="ＭＳ ゴシック" w:hint="eastAsia"/>
          <w:sz w:val="28"/>
          <w:szCs w:val="28"/>
        </w:rPr>
        <w:t>応募</w:t>
      </w:r>
      <w:r w:rsidR="007D08E2" w:rsidRPr="0011759F">
        <w:rPr>
          <w:rFonts w:ascii="ＭＳ ゴシック" w:eastAsia="ＭＳ ゴシック" w:hAnsi="ＭＳ ゴシック" w:hint="eastAsia"/>
          <w:sz w:val="28"/>
          <w:szCs w:val="28"/>
        </w:rPr>
        <w:t>要領</w:t>
      </w:r>
    </w:p>
    <w:p w14:paraId="62F8F8FD" w14:textId="77B82235" w:rsidR="008612C4" w:rsidRPr="0011759F" w:rsidRDefault="008A0D12" w:rsidP="008612C4">
      <w:pPr>
        <w:jc w:val="left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054CBA" wp14:editId="5526A591">
                <wp:simplePos x="0" y="0"/>
                <wp:positionH relativeFrom="column">
                  <wp:posOffset>59137</wp:posOffset>
                </wp:positionH>
                <wp:positionV relativeFrom="paragraph">
                  <wp:posOffset>116730</wp:posOffset>
                </wp:positionV>
                <wp:extent cx="5955527" cy="0"/>
                <wp:effectExtent l="0" t="0" r="0" b="0"/>
                <wp:wrapNone/>
                <wp:docPr id="39282393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5527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2AAAFD" id="直線コネクタ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65pt,9.2pt" to="473.6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" strokecolor="#4472c4 [3204]" strokeweight="1.5pt">
                <v:stroke joinstyle="miter"/>
              </v:line>
            </w:pict>
          </mc:Fallback>
        </mc:AlternateContent>
      </w:r>
    </w:p>
    <w:p w14:paraId="0474E8DE" w14:textId="77777777" w:rsidR="008612C4" w:rsidRPr="008A0D12" w:rsidRDefault="007D35A3" w:rsidP="007A0548">
      <w:pPr>
        <w:snapToGrid w:val="0"/>
        <w:spacing w:line="320" w:lineRule="atLeast"/>
        <w:jc w:val="left"/>
        <w:rPr>
          <w:rFonts w:ascii="游明朝" w:eastAsia="游明朝" w:hAnsi="游明朝"/>
          <w:b/>
          <w:bCs/>
          <w:sz w:val="22"/>
          <w:szCs w:val="22"/>
        </w:rPr>
      </w:pP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１</w:t>
      </w:r>
      <w:r w:rsidR="00BD2E82" w:rsidRPr="008A0D12">
        <w:rPr>
          <w:rFonts w:ascii="游明朝" w:eastAsia="游明朝" w:hAnsi="游明朝" w:hint="eastAsia"/>
          <w:b/>
          <w:bCs/>
          <w:sz w:val="22"/>
          <w:szCs w:val="22"/>
        </w:rPr>
        <w:t xml:space="preserve"> </w:t>
      </w: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応募</w:t>
      </w:r>
      <w:r w:rsidR="008612C4" w:rsidRPr="008A0D12">
        <w:rPr>
          <w:rFonts w:ascii="游明朝" w:eastAsia="游明朝" w:hAnsi="游明朝" w:hint="eastAsia"/>
          <w:b/>
          <w:bCs/>
          <w:sz w:val="22"/>
          <w:szCs w:val="22"/>
        </w:rPr>
        <w:t>の</w:t>
      </w: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要領</w:t>
      </w:r>
    </w:p>
    <w:p w14:paraId="14162FCB" w14:textId="77777777" w:rsidR="00CE1CCC" w:rsidRPr="008A0D12" w:rsidRDefault="00DF548B" w:rsidP="007A0548">
      <w:pPr>
        <w:snapToGrid w:val="0"/>
        <w:spacing w:line="320" w:lineRule="atLeast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 xml:space="preserve">　</w:t>
      </w:r>
      <w:r w:rsidR="008F0D79" w:rsidRPr="008A0D12">
        <w:rPr>
          <w:rFonts w:ascii="游明朝" w:eastAsia="游明朝" w:hAnsi="游明朝" w:hint="eastAsia"/>
          <w:sz w:val="22"/>
          <w:szCs w:val="22"/>
        </w:rPr>
        <w:t>多賀工業会では、茨城大学学生諸君</w:t>
      </w:r>
      <w:r w:rsidR="004938FA" w:rsidRPr="008A0D12">
        <w:rPr>
          <w:rFonts w:ascii="游明朝" w:eastAsia="游明朝" w:hAnsi="游明朝" w:hint="eastAsia"/>
          <w:sz w:val="22"/>
          <w:szCs w:val="22"/>
        </w:rPr>
        <w:t>を対象として</w:t>
      </w:r>
      <w:r w:rsidRPr="008A0D12">
        <w:rPr>
          <w:rFonts w:ascii="游明朝" w:eastAsia="游明朝" w:hAnsi="游明朝" w:hint="eastAsia"/>
          <w:sz w:val="22"/>
          <w:szCs w:val="22"/>
        </w:rPr>
        <w:t>、</w:t>
      </w:r>
      <w:r w:rsidR="00F05FDA" w:rsidRPr="008A0D12">
        <w:rPr>
          <w:rFonts w:ascii="游明朝" w:eastAsia="游明朝" w:hAnsi="游明朝" w:hint="eastAsia"/>
          <w:sz w:val="22"/>
          <w:szCs w:val="22"/>
        </w:rPr>
        <w:t>本学学生の志気高揚と茨城大学の名を広く世に知らしめる</w:t>
      </w:r>
      <w:r w:rsidR="008F0D79" w:rsidRPr="008A0D12">
        <w:rPr>
          <w:rFonts w:ascii="游明朝" w:eastAsia="游明朝" w:hAnsi="游明朝" w:hint="eastAsia"/>
          <w:sz w:val="22"/>
          <w:szCs w:val="22"/>
        </w:rPr>
        <w:t>ため、</w:t>
      </w:r>
      <w:r w:rsidR="00281951" w:rsidRPr="008A0D12">
        <w:rPr>
          <w:rFonts w:ascii="游明朝" w:eastAsia="游明朝" w:hAnsi="游明朝" w:hint="eastAsia"/>
          <w:sz w:val="22"/>
          <w:szCs w:val="22"/>
        </w:rPr>
        <w:t>学生が自主的に企画、参加する優れた</w:t>
      </w:r>
      <w:r w:rsidR="00210FE1" w:rsidRPr="008A0D12">
        <w:rPr>
          <w:rFonts w:ascii="游明朝" w:eastAsia="游明朝" w:hAnsi="游明朝" w:hint="eastAsia"/>
          <w:sz w:val="22"/>
          <w:szCs w:val="22"/>
        </w:rPr>
        <w:t>文化、スポーツ、科学</w:t>
      </w:r>
      <w:r w:rsidRPr="008A0D12">
        <w:rPr>
          <w:rFonts w:ascii="游明朝" w:eastAsia="游明朝" w:hAnsi="游明朝" w:hint="eastAsia"/>
          <w:sz w:val="22"/>
          <w:szCs w:val="22"/>
        </w:rPr>
        <w:t>、芸術</w:t>
      </w:r>
      <w:r w:rsidR="007D35A3" w:rsidRPr="008A0D12">
        <w:rPr>
          <w:rFonts w:ascii="游明朝" w:eastAsia="游明朝" w:hAnsi="游明朝" w:hint="eastAsia"/>
          <w:sz w:val="22"/>
          <w:szCs w:val="22"/>
        </w:rPr>
        <w:t>等</w:t>
      </w:r>
      <w:r w:rsidRPr="008A0D12">
        <w:rPr>
          <w:rFonts w:ascii="游明朝" w:eastAsia="游明朝" w:hAnsi="游明朝" w:hint="eastAsia"/>
          <w:sz w:val="22"/>
          <w:szCs w:val="22"/>
        </w:rPr>
        <w:t>の活動</w:t>
      </w:r>
      <w:r w:rsidR="00CE1CCC" w:rsidRPr="008A0D12">
        <w:rPr>
          <w:rFonts w:ascii="游明朝" w:eastAsia="游明朝" w:hAnsi="游明朝" w:hint="eastAsia"/>
          <w:sz w:val="22"/>
          <w:szCs w:val="22"/>
        </w:rPr>
        <w:t>に</w:t>
      </w:r>
      <w:r w:rsidR="00476CBE" w:rsidRPr="008A0D12">
        <w:rPr>
          <w:rFonts w:ascii="游明朝" w:eastAsia="游明朝" w:hAnsi="游明朝" w:hint="eastAsia"/>
          <w:sz w:val="22"/>
          <w:szCs w:val="22"/>
        </w:rPr>
        <w:t>対し、</w:t>
      </w:r>
      <w:r w:rsidR="004938FA" w:rsidRPr="008A0D12">
        <w:rPr>
          <w:rFonts w:ascii="游明朝" w:eastAsia="游明朝" w:hAnsi="游明朝" w:hint="eastAsia"/>
          <w:sz w:val="22"/>
          <w:szCs w:val="22"/>
        </w:rPr>
        <w:t>必要な経費の一部を助成</w:t>
      </w:r>
      <w:r w:rsidR="00476CBE" w:rsidRPr="008A0D12">
        <w:rPr>
          <w:rFonts w:ascii="游明朝" w:eastAsia="游明朝" w:hAnsi="游明朝" w:hint="eastAsia"/>
          <w:sz w:val="22"/>
          <w:szCs w:val="22"/>
        </w:rPr>
        <w:t>します。</w:t>
      </w:r>
      <w:r w:rsidR="007D35A3" w:rsidRPr="008A0D12">
        <w:rPr>
          <w:rFonts w:ascii="游明朝" w:eastAsia="游明朝" w:hAnsi="游明朝" w:hint="eastAsia"/>
          <w:sz w:val="22"/>
          <w:szCs w:val="22"/>
        </w:rPr>
        <w:t>学生活動支援助成金の</w:t>
      </w:r>
      <w:r w:rsidR="00DF1B0C" w:rsidRPr="008A0D12">
        <w:rPr>
          <w:rFonts w:ascii="游明朝" w:eastAsia="游明朝" w:hAnsi="游明朝" w:hint="eastAsia"/>
          <w:sz w:val="22"/>
          <w:szCs w:val="22"/>
        </w:rPr>
        <w:t>申請</w:t>
      </w:r>
      <w:r w:rsidR="007D35A3" w:rsidRPr="008A0D12">
        <w:rPr>
          <w:rFonts w:ascii="游明朝" w:eastAsia="游明朝" w:hAnsi="游明朝" w:hint="eastAsia"/>
          <w:sz w:val="22"/>
          <w:szCs w:val="22"/>
        </w:rPr>
        <w:t>を下記の要領で公募します。</w:t>
      </w:r>
    </w:p>
    <w:p w14:paraId="3234397E" w14:textId="77777777" w:rsidR="00D00BA4" w:rsidRPr="008A0D12" w:rsidRDefault="00D00BA4" w:rsidP="00D00BA4">
      <w:pPr>
        <w:snapToGrid w:val="0"/>
        <w:spacing w:line="100" w:lineRule="exact"/>
        <w:jc w:val="left"/>
        <w:rPr>
          <w:rFonts w:ascii="游明朝" w:eastAsia="游明朝" w:hAnsi="游明朝"/>
          <w:sz w:val="22"/>
          <w:szCs w:val="22"/>
        </w:rPr>
      </w:pPr>
    </w:p>
    <w:p w14:paraId="188E59D6" w14:textId="4190007F" w:rsidR="004938FA" w:rsidRPr="008A0D12" w:rsidRDefault="004938FA" w:rsidP="004938FA">
      <w:pPr>
        <w:snapToGrid w:val="0"/>
        <w:spacing w:beforeLines="50" w:before="120" w:line="320" w:lineRule="atLeast"/>
        <w:jc w:val="left"/>
        <w:rPr>
          <w:rFonts w:ascii="游明朝" w:eastAsia="游明朝" w:hAnsi="游明朝"/>
          <w:b/>
          <w:bCs/>
          <w:sz w:val="22"/>
          <w:szCs w:val="22"/>
        </w:rPr>
      </w:pP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２</w:t>
      </w:r>
      <w:r w:rsidR="00BD2E82" w:rsidRPr="008A0D12">
        <w:rPr>
          <w:rFonts w:ascii="游明朝" w:eastAsia="游明朝" w:hAnsi="游明朝" w:hint="eastAsia"/>
          <w:b/>
          <w:bCs/>
          <w:sz w:val="22"/>
          <w:szCs w:val="22"/>
        </w:rPr>
        <w:t xml:space="preserve"> </w:t>
      </w: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応募期間</w:t>
      </w:r>
    </w:p>
    <w:p w14:paraId="69542261" w14:textId="2391E7F2" w:rsidR="007A26AB" w:rsidRPr="008A0D12" w:rsidRDefault="004938FA" w:rsidP="007E6876">
      <w:pPr>
        <w:snapToGrid w:val="0"/>
        <w:spacing w:line="320" w:lineRule="atLeast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 xml:space="preserve">　</w:t>
      </w:r>
      <w:r w:rsidR="007A26AB" w:rsidRPr="008A0D12">
        <w:rPr>
          <w:rFonts w:ascii="游明朝" w:eastAsia="游明朝" w:hAnsi="游明朝"/>
          <w:color w:val="000000"/>
          <w:sz w:val="22"/>
          <w:szCs w:val="22"/>
        </w:rPr>
        <w:t>202</w:t>
      </w:r>
      <w:r w:rsidR="00934844">
        <w:rPr>
          <w:rFonts w:ascii="游明朝" w:eastAsia="游明朝" w:hAnsi="游明朝" w:hint="eastAsia"/>
          <w:color w:val="000000"/>
          <w:sz w:val="22"/>
          <w:szCs w:val="22"/>
        </w:rPr>
        <w:t>6</w:t>
      </w:r>
      <w:r w:rsidR="007A26AB" w:rsidRPr="008A0D12">
        <w:rPr>
          <w:rFonts w:ascii="游明朝" w:eastAsia="游明朝" w:hAnsi="游明朝"/>
          <w:color w:val="000000"/>
          <w:sz w:val="22"/>
          <w:szCs w:val="22"/>
        </w:rPr>
        <w:t>年5月</w:t>
      </w:r>
      <w:r w:rsidR="007E6876" w:rsidRPr="008A0D12">
        <w:rPr>
          <w:rFonts w:ascii="游明朝" w:eastAsia="游明朝" w:hAnsi="游明朝" w:hint="eastAsia"/>
          <w:color w:val="000000"/>
          <w:sz w:val="22"/>
          <w:szCs w:val="22"/>
        </w:rPr>
        <w:t>7</w:t>
      </w:r>
      <w:r w:rsidR="007A26AB" w:rsidRPr="008A0D12">
        <w:rPr>
          <w:rFonts w:ascii="游明朝" w:eastAsia="游明朝" w:hAnsi="游明朝"/>
          <w:color w:val="000000"/>
          <w:sz w:val="22"/>
          <w:szCs w:val="22"/>
        </w:rPr>
        <w:t>日(</w:t>
      </w:r>
      <w:r w:rsidR="00934844">
        <w:rPr>
          <w:rFonts w:ascii="游明朝" w:eastAsia="游明朝" w:hAnsi="游明朝" w:hint="eastAsia"/>
          <w:color w:val="000000"/>
          <w:sz w:val="22"/>
          <w:szCs w:val="22"/>
        </w:rPr>
        <w:t>木</w:t>
      </w:r>
      <w:r w:rsidR="007A26AB" w:rsidRPr="008A0D12">
        <w:rPr>
          <w:rFonts w:ascii="游明朝" w:eastAsia="游明朝" w:hAnsi="游明朝"/>
          <w:color w:val="000000"/>
          <w:sz w:val="22"/>
          <w:szCs w:val="22"/>
        </w:rPr>
        <w:t>)</w:t>
      </w:r>
      <w:r w:rsidR="007A26AB" w:rsidRPr="008A0D12">
        <w:rPr>
          <w:rFonts w:ascii="游明朝" w:eastAsia="游明朝" w:hAnsi="游明朝"/>
          <w:sz w:val="22"/>
          <w:szCs w:val="22"/>
        </w:rPr>
        <w:t>～202</w:t>
      </w:r>
      <w:r w:rsidR="00934844">
        <w:rPr>
          <w:rFonts w:ascii="游明朝" w:eastAsia="游明朝" w:hAnsi="游明朝" w:hint="eastAsia"/>
          <w:sz w:val="22"/>
          <w:szCs w:val="22"/>
        </w:rPr>
        <w:t>6</w:t>
      </w:r>
      <w:r w:rsidR="007A26AB" w:rsidRPr="008A0D12">
        <w:rPr>
          <w:rFonts w:ascii="游明朝" w:eastAsia="游明朝" w:hAnsi="游明朝"/>
          <w:sz w:val="22"/>
          <w:szCs w:val="22"/>
        </w:rPr>
        <w:t>年</w:t>
      </w:r>
      <w:r w:rsidR="007E6876" w:rsidRPr="008A0D12">
        <w:rPr>
          <w:rFonts w:ascii="游明朝" w:eastAsia="游明朝" w:hAnsi="游明朝" w:hint="eastAsia"/>
          <w:sz w:val="22"/>
          <w:szCs w:val="22"/>
        </w:rPr>
        <w:t>6</w:t>
      </w:r>
      <w:r w:rsidR="007A26AB" w:rsidRPr="008A0D12">
        <w:rPr>
          <w:rFonts w:ascii="游明朝" w:eastAsia="游明朝" w:hAnsi="游明朝"/>
          <w:sz w:val="22"/>
          <w:szCs w:val="22"/>
        </w:rPr>
        <w:t>月</w:t>
      </w:r>
      <w:r w:rsidR="00934844">
        <w:rPr>
          <w:rFonts w:ascii="游明朝" w:eastAsia="游明朝" w:hAnsi="游明朝" w:hint="eastAsia"/>
          <w:sz w:val="22"/>
          <w:szCs w:val="22"/>
        </w:rPr>
        <w:t>12</w:t>
      </w:r>
      <w:r w:rsidR="007A26AB" w:rsidRPr="008A0D12">
        <w:rPr>
          <w:rFonts w:ascii="游明朝" w:eastAsia="游明朝" w:hAnsi="游明朝"/>
          <w:sz w:val="22"/>
          <w:szCs w:val="22"/>
        </w:rPr>
        <w:t>日(</w:t>
      </w:r>
      <w:r w:rsidR="007E6876" w:rsidRPr="008A0D12">
        <w:rPr>
          <w:rFonts w:ascii="游明朝" w:eastAsia="游明朝" w:hAnsi="游明朝" w:hint="eastAsia"/>
          <w:sz w:val="22"/>
          <w:szCs w:val="22"/>
        </w:rPr>
        <w:t>金</w:t>
      </w:r>
      <w:r w:rsidR="007A26AB" w:rsidRPr="008A0D12">
        <w:rPr>
          <w:rFonts w:ascii="游明朝" w:eastAsia="游明朝" w:hAnsi="游明朝" w:hint="eastAsia"/>
          <w:sz w:val="22"/>
          <w:szCs w:val="22"/>
        </w:rPr>
        <w:t>)</w:t>
      </w:r>
    </w:p>
    <w:p w14:paraId="5BB7D906" w14:textId="77777777" w:rsidR="00C61440" w:rsidRPr="008A0D12" w:rsidRDefault="00C61440" w:rsidP="00C61440">
      <w:pPr>
        <w:snapToGrid w:val="0"/>
        <w:spacing w:line="120" w:lineRule="exact"/>
        <w:jc w:val="left"/>
        <w:rPr>
          <w:rFonts w:ascii="游明朝" w:eastAsia="游明朝" w:hAnsi="游明朝"/>
          <w:sz w:val="22"/>
          <w:szCs w:val="22"/>
        </w:rPr>
      </w:pPr>
    </w:p>
    <w:p w14:paraId="370DA9B3" w14:textId="77777777" w:rsidR="008612C4" w:rsidRPr="008A0D12" w:rsidRDefault="0007501D" w:rsidP="007A0548">
      <w:pPr>
        <w:snapToGrid w:val="0"/>
        <w:spacing w:beforeLines="50" w:before="120" w:line="320" w:lineRule="atLeast"/>
        <w:jc w:val="left"/>
        <w:rPr>
          <w:rFonts w:ascii="游明朝" w:eastAsia="游明朝" w:hAnsi="游明朝"/>
          <w:b/>
          <w:bCs/>
          <w:sz w:val="22"/>
          <w:szCs w:val="22"/>
        </w:rPr>
      </w:pP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３</w:t>
      </w:r>
      <w:r w:rsidR="00BD2E82" w:rsidRPr="008A0D12">
        <w:rPr>
          <w:rFonts w:ascii="游明朝" w:eastAsia="游明朝" w:hAnsi="游明朝" w:hint="eastAsia"/>
          <w:b/>
          <w:bCs/>
          <w:sz w:val="22"/>
          <w:szCs w:val="22"/>
        </w:rPr>
        <w:t xml:space="preserve"> </w:t>
      </w:r>
      <w:r w:rsidR="00215156" w:rsidRPr="008A0D12">
        <w:rPr>
          <w:rFonts w:ascii="游明朝" w:eastAsia="游明朝" w:hAnsi="游明朝" w:hint="eastAsia"/>
          <w:b/>
          <w:bCs/>
          <w:sz w:val="22"/>
          <w:szCs w:val="22"/>
        </w:rPr>
        <w:t>応募</w:t>
      </w:r>
      <w:r w:rsidR="008612C4" w:rsidRPr="008A0D12">
        <w:rPr>
          <w:rFonts w:ascii="游明朝" w:eastAsia="游明朝" w:hAnsi="游明朝" w:hint="eastAsia"/>
          <w:b/>
          <w:bCs/>
          <w:sz w:val="22"/>
          <w:szCs w:val="22"/>
        </w:rPr>
        <w:t>資格</w:t>
      </w:r>
    </w:p>
    <w:p w14:paraId="4228689F" w14:textId="1F2D9411" w:rsidR="0007501D" w:rsidRPr="008A0D12" w:rsidRDefault="00057774" w:rsidP="007E6876">
      <w:pPr>
        <w:snapToGrid w:val="0"/>
        <w:spacing w:line="320" w:lineRule="atLeast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 xml:space="preserve">　茨城大学</w:t>
      </w:r>
      <w:r w:rsidR="008612C4" w:rsidRPr="008A0D12">
        <w:rPr>
          <w:rFonts w:ascii="游明朝" w:eastAsia="游明朝" w:hAnsi="游明朝" w:hint="eastAsia"/>
          <w:sz w:val="22"/>
          <w:szCs w:val="22"/>
        </w:rPr>
        <w:t>工学部</w:t>
      </w:r>
      <w:r w:rsidR="007E6876" w:rsidRPr="008A0D12">
        <w:rPr>
          <w:rFonts w:ascii="游明朝" w:eastAsia="游明朝" w:hAnsi="游明朝" w:hint="eastAsia"/>
          <w:sz w:val="22"/>
          <w:szCs w:val="22"/>
        </w:rPr>
        <w:t>あるいは</w:t>
      </w:r>
      <w:r w:rsidR="008612C4" w:rsidRPr="008A0D12">
        <w:rPr>
          <w:rFonts w:ascii="游明朝" w:eastAsia="游明朝" w:hAnsi="游明朝" w:hint="eastAsia"/>
          <w:sz w:val="22"/>
          <w:szCs w:val="22"/>
        </w:rPr>
        <w:t>大学院理工学研究科</w:t>
      </w:r>
      <w:r w:rsidR="00711FC2" w:rsidRPr="008A0D12">
        <w:rPr>
          <w:rFonts w:ascii="游明朝" w:eastAsia="游明朝" w:hAnsi="游明朝" w:hint="eastAsia"/>
          <w:sz w:val="22"/>
          <w:szCs w:val="22"/>
        </w:rPr>
        <w:t>(</w:t>
      </w:r>
      <w:r w:rsidRPr="008A0D12">
        <w:rPr>
          <w:rFonts w:ascii="游明朝" w:eastAsia="游明朝" w:hAnsi="游明朝" w:hint="eastAsia"/>
          <w:sz w:val="22"/>
          <w:szCs w:val="22"/>
        </w:rPr>
        <w:t>日立地区</w:t>
      </w:r>
      <w:r w:rsidR="00711FC2" w:rsidRPr="008A0D12">
        <w:rPr>
          <w:rFonts w:ascii="游明朝" w:eastAsia="游明朝" w:hAnsi="游明朝" w:hint="eastAsia"/>
          <w:sz w:val="22"/>
          <w:szCs w:val="22"/>
        </w:rPr>
        <w:t>)</w:t>
      </w:r>
      <w:r w:rsidR="004938FA" w:rsidRPr="008A0D12">
        <w:rPr>
          <w:rFonts w:ascii="游明朝" w:eastAsia="游明朝" w:hAnsi="游明朝" w:hint="eastAsia"/>
          <w:sz w:val="22"/>
          <w:szCs w:val="22"/>
        </w:rPr>
        <w:t>の学生(</w:t>
      </w:r>
      <w:r w:rsidRPr="008A0D12">
        <w:rPr>
          <w:rFonts w:ascii="游明朝" w:eastAsia="游明朝" w:hAnsi="游明朝" w:hint="eastAsia"/>
          <w:sz w:val="22"/>
          <w:szCs w:val="22"/>
        </w:rPr>
        <w:t>個人またはグループ</w:t>
      </w:r>
      <w:r w:rsidR="004938FA" w:rsidRPr="008A0D12">
        <w:rPr>
          <w:rFonts w:ascii="游明朝" w:eastAsia="游明朝" w:hAnsi="游明朝" w:hint="eastAsia"/>
          <w:sz w:val="22"/>
          <w:szCs w:val="22"/>
        </w:rPr>
        <w:t>)</w:t>
      </w:r>
      <w:r w:rsidR="007E6876" w:rsidRPr="008A0D12">
        <w:rPr>
          <w:rFonts w:ascii="游明朝" w:eastAsia="游明朝" w:hAnsi="游明朝" w:hint="eastAsia"/>
          <w:sz w:val="22"/>
          <w:szCs w:val="22"/>
        </w:rPr>
        <w:t>。</w:t>
      </w:r>
      <w:r w:rsidR="007E6876" w:rsidRPr="008A0D12">
        <w:rPr>
          <w:rFonts w:ascii="游明朝" w:eastAsia="游明朝" w:hAnsi="游明朝"/>
          <w:sz w:val="22"/>
          <w:szCs w:val="22"/>
        </w:rPr>
        <w:t xml:space="preserve"> </w:t>
      </w:r>
    </w:p>
    <w:p w14:paraId="234284AA" w14:textId="77777777" w:rsidR="00D00BA4" w:rsidRPr="008A0D12" w:rsidRDefault="00D00BA4" w:rsidP="00D00BA4">
      <w:pPr>
        <w:snapToGrid w:val="0"/>
        <w:spacing w:line="100" w:lineRule="exact"/>
        <w:ind w:leftChars="-57" w:left="819" w:hangingChars="427" w:hanging="939"/>
        <w:jc w:val="left"/>
        <w:rPr>
          <w:rFonts w:ascii="游明朝" w:eastAsia="游明朝" w:hAnsi="游明朝"/>
          <w:sz w:val="22"/>
          <w:szCs w:val="22"/>
        </w:rPr>
      </w:pPr>
    </w:p>
    <w:p w14:paraId="49E82C9F" w14:textId="77777777" w:rsidR="008612C4" w:rsidRPr="008A0D12" w:rsidRDefault="007A525F" w:rsidP="007A0548">
      <w:pPr>
        <w:snapToGrid w:val="0"/>
        <w:spacing w:beforeLines="50" w:before="120" w:line="320" w:lineRule="atLeast"/>
        <w:jc w:val="left"/>
        <w:rPr>
          <w:rFonts w:ascii="游明朝" w:eastAsia="游明朝" w:hAnsi="游明朝"/>
          <w:b/>
          <w:bCs/>
          <w:sz w:val="22"/>
          <w:szCs w:val="22"/>
        </w:rPr>
      </w:pP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４</w:t>
      </w:r>
      <w:r w:rsidR="00BD2E82" w:rsidRPr="008A0D12">
        <w:rPr>
          <w:rFonts w:ascii="游明朝" w:eastAsia="游明朝" w:hAnsi="游明朝" w:hint="eastAsia"/>
          <w:b/>
          <w:bCs/>
          <w:sz w:val="22"/>
          <w:szCs w:val="22"/>
        </w:rPr>
        <w:t xml:space="preserve"> </w:t>
      </w:r>
      <w:r w:rsidR="004938FA" w:rsidRPr="008A0D12">
        <w:rPr>
          <w:rFonts w:ascii="游明朝" w:eastAsia="游明朝" w:hAnsi="游明朝" w:hint="eastAsia"/>
          <w:b/>
          <w:bCs/>
          <w:sz w:val="22"/>
          <w:szCs w:val="22"/>
        </w:rPr>
        <w:t>助成額</w:t>
      </w:r>
    </w:p>
    <w:p w14:paraId="6B04B8CF" w14:textId="18DA2CF0" w:rsidR="008612C4" w:rsidRPr="008A0D12" w:rsidRDefault="008B465D" w:rsidP="00C61440">
      <w:pPr>
        <w:snapToGrid w:val="0"/>
        <w:spacing w:line="320" w:lineRule="atLeast"/>
        <w:ind w:firstLineChars="100" w:firstLine="22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総額</w:t>
      </w:r>
      <w:r w:rsidR="00934844">
        <w:rPr>
          <w:rFonts w:ascii="游明朝" w:eastAsia="游明朝" w:hAnsi="游明朝" w:hint="eastAsia"/>
          <w:sz w:val="22"/>
          <w:szCs w:val="22"/>
        </w:rPr>
        <w:t>15</w:t>
      </w:r>
      <w:r w:rsidRPr="008A0D12">
        <w:rPr>
          <w:rFonts w:ascii="游明朝" w:eastAsia="游明朝" w:hAnsi="游明朝" w:hint="eastAsia"/>
          <w:sz w:val="22"/>
          <w:szCs w:val="22"/>
        </w:rPr>
        <w:t>万円。</w:t>
      </w:r>
    </w:p>
    <w:p w14:paraId="2F32D05E" w14:textId="77777777" w:rsidR="00D00BA4" w:rsidRPr="008A0D12" w:rsidRDefault="00D00BA4" w:rsidP="00D00BA4">
      <w:pPr>
        <w:snapToGrid w:val="0"/>
        <w:spacing w:line="100" w:lineRule="exact"/>
        <w:ind w:firstLineChars="100" w:firstLine="220"/>
        <w:jc w:val="left"/>
        <w:rPr>
          <w:rFonts w:ascii="游明朝" w:eastAsia="游明朝" w:hAnsi="游明朝"/>
          <w:sz w:val="22"/>
          <w:szCs w:val="22"/>
        </w:rPr>
      </w:pPr>
    </w:p>
    <w:p w14:paraId="4B7060AB" w14:textId="77777777" w:rsidR="007A525F" w:rsidRPr="008A0D12" w:rsidRDefault="007A525F" w:rsidP="007A525F">
      <w:pPr>
        <w:snapToGrid w:val="0"/>
        <w:spacing w:beforeLines="50" w:before="120" w:line="320" w:lineRule="atLeast"/>
        <w:jc w:val="left"/>
        <w:rPr>
          <w:rFonts w:ascii="游明朝" w:eastAsia="游明朝" w:hAnsi="游明朝"/>
          <w:b/>
          <w:bCs/>
          <w:sz w:val="22"/>
          <w:szCs w:val="22"/>
        </w:rPr>
      </w:pP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５</w:t>
      </w:r>
      <w:r w:rsidR="00BD2E82" w:rsidRPr="008A0D12">
        <w:rPr>
          <w:rFonts w:ascii="游明朝" w:eastAsia="游明朝" w:hAnsi="游明朝" w:hint="eastAsia"/>
          <w:b/>
          <w:bCs/>
          <w:sz w:val="22"/>
          <w:szCs w:val="22"/>
        </w:rPr>
        <w:t xml:space="preserve"> </w:t>
      </w: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申請者</w:t>
      </w:r>
      <w:r w:rsidR="00A76F00" w:rsidRPr="008A0D12">
        <w:rPr>
          <w:rFonts w:ascii="游明朝" w:eastAsia="游明朝" w:hAnsi="游明朝" w:hint="eastAsia"/>
          <w:b/>
          <w:bCs/>
          <w:sz w:val="22"/>
          <w:szCs w:val="22"/>
        </w:rPr>
        <w:t>が</w:t>
      </w: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提出</w:t>
      </w:r>
      <w:r w:rsidR="00A76F00" w:rsidRPr="008A0D12">
        <w:rPr>
          <w:rFonts w:ascii="游明朝" w:eastAsia="游明朝" w:hAnsi="游明朝" w:hint="eastAsia"/>
          <w:b/>
          <w:bCs/>
          <w:sz w:val="22"/>
          <w:szCs w:val="22"/>
        </w:rPr>
        <w:t>する</w:t>
      </w: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書類</w:t>
      </w:r>
    </w:p>
    <w:p w14:paraId="313954A4" w14:textId="77777777" w:rsidR="007A525F" w:rsidRPr="008A0D12" w:rsidRDefault="001F0682" w:rsidP="00D9504A">
      <w:pPr>
        <w:numPr>
          <w:ilvl w:val="0"/>
          <w:numId w:val="3"/>
        </w:numPr>
        <w:snapToGrid w:val="0"/>
        <w:spacing w:line="320" w:lineRule="atLeast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 xml:space="preserve"> </w:t>
      </w:r>
      <w:r w:rsidR="007A525F" w:rsidRPr="008A0D12">
        <w:rPr>
          <w:rFonts w:ascii="游明朝" w:eastAsia="游明朝" w:hAnsi="游明朝" w:hint="eastAsia"/>
          <w:sz w:val="22"/>
          <w:szCs w:val="22"/>
        </w:rPr>
        <w:t>申請書</w:t>
      </w:r>
      <w:r w:rsidR="00F80B9D" w:rsidRPr="008A0D12">
        <w:rPr>
          <w:rFonts w:ascii="游明朝" w:eastAsia="游明朝" w:hAnsi="游明朝" w:hint="eastAsia"/>
          <w:sz w:val="22"/>
          <w:szCs w:val="22"/>
        </w:rPr>
        <w:t xml:space="preserve">　</w:t>
      </w:r>
      <w:r w:rsidR="00D9504A" w:rsidRPr="008A0D12">
        <w:rPr>
          <w:rFonts w:ascii="游明朝" w:eastAsia="游明朝" w:hAnsi="游明朝" w:hint="eastAsia"/>
          <w:sz w:val="22"/>
          <w:szCs w:val="22"/>
        </w:rPr>
        <w:t>１</w:t>
      </w:r>
      <w:r w:rsidR="00F80B9D" w:rsidRPr="008A0D12">
        <w:rPr>
          <w:rFonts w:ascii="游明朝" w:eastAsia="游明朝" w:hAnsi="游明朝" w:hint="eastAsia"/>
          <w:sz w:val="22"/>
          <w:szCs w:val="22"/>
        </w:rPr>
        <w:t>部</w:t>
      </w:r>
    </w:p>
    <w:p w14:paraId="7F70ED38" w14:textId="77777777" w:rsidR="00D9504A" w:rsidRPr="008A0D12" w:rsidRDefault="001F0682" w:rsidP="00D9504A">
      <w:pPr>
        <w:numPr>
          <w:ilvl w:val="0"/>
          <w:numId w:val="3"/>
        </w:numPr>
        <w:snapToGrid w:val="0"/>
        <w:spacing w:line="320" w:lineRule="atLeast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 xml:space="preserve"> </w:t>
      </w:r>
      <w:r w:rsidR="00F80B9D" w:rsidRPr="008A0D12">
        <w:rPr>
          <w:rFonts w:ascii="游明朝" w:eastAsia="游明朝" w:hAnsi="游明朝" w:hint="eastAsia"/>
          <w:sz w:val="22"/>
          <w:szCs w:val="22"/>
        </w:rPr>
        <w:t xml:space="preserve">推薦書　</w:t>
      </w:r>
      <w:r w:rsidRPr="008A0D12">
        <w:rPr>
          <w:rFonts w:ascii="游明朝" w:eastAsia="游明朝" w:hAnsi="游明朝" w:hint="eastAsia"/>
          <w:sz w:val="22"/>
          <w:szCs w:val="22"/>
        </w:rPr>
        <w:t>１</w:t>
      </w:r>
      <w:r w:rsidR="00F80B9D" w:rsidRPr="008A0D12">
        <w:rPr>
          <w:rFonts w:ascii="游明朝" w:eastAsia="游明朝" w:hAnsi="游明朝" w:hint="eastAsia"/>
          <w:sz w:val="22"/>
          <w:szCs w:val="22"/>
        </w:rPr>
        <w:t>部</w:t>
      </w:r>
    </w:p>
    <w:p w14:paraId="2A496EC9" w14:textId="77777777" w:rsidR="00F80B9D" w:rsidRPr="008A0D12" w:rsidRDefault="00F80B9D" w:rsidP="00CB4870">
      <w:pPr>
        <w:snapToGrid w:val="0"/>
        <w:spacing w:line="320" w:lineRule="atLeast"/>
        <w:ind w:left="880" w:hangingChars="400" w:hanging="88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 xml:space="preserve">　(注) 申請書、推薦書は多賀工業会のホームページからダウンロードすることができます。</w:t>
      </w:r>
    </w:p>
    <w:p w14:paraId="5E2BEF28" w14:textId="77777777" w:rsidR="00F80B9D" w:rsidRPr="008A0D12" w:rsidRDefault="00F80B9D" w:rsidP="00CB4870">
      <w:pPr>
        <w:snapToGrid w:val="0"/>
        <w:spacing w:line="320" w:lineRule="atLeast"/>
        <w:ind w:firstLineChars="400" w:firstLine="880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（申請書ダウンロードの</w:t>
      </w:r>
      <w:r w:rsidRPr="008A0D12">
        <w:rPr>
          <w:rFonts w:ascii="游明朝" w:eastAsia="游明朝" w:hAnsi="游明朝"/>
          <w:sz w:val="22"/>
          <w:szCs w:val="22"/>
        </w:rPr>
        <w:t xml:space="preserve">URL　</w:t>
      </w:r>
      <w:r w:rsidR="006707AD" w:rsidRPr="008A0D12">
        <w:rPr>
          <w:rFonts w:ascii="游明朝" w:eastAsia="游明朝" w:hAnsi="游明朝"/>
          <w:sz w:val="22"/>
          <w:szCs w:val="22"/>
        </w:rPr>
        <w:t>https://taga-kogyokai.ibaraki-univ.jp/</w:t>
      </w:r>
    </w:p>
    <w:p w14:paraId="5682BF13" w14:textId="77777777" w:rsidR="00D00BA4" w:rsidRPr="008A0D12" w:rsidRDefault="00D00BA4" w:rsidP="00D00BA4">
      <w:pPr>
        <w:snapToGrid w:val="0"/>
        <w:spacing w:line="100" w:lineRule="exact"/>
        <w:ind w:firstLineChars="400" w:firstLine="880"/>
        <w:rPr>
          <w:rFonts w:ascii="游明朝" w:eastAsia="游明朝" w:hAnsi="游明朝"/>
          <w:sz w:val="22"/>
          <w:szCs w:val="22"/>
        </w:rPr>
      </w:pPr>
    </w:p>
    <w:p w14:paraId="70E92B2B" w14:textId="77777777" w:rsidR="009E5195" w:rsidRPr="008A0D12" w:rsidRDefault="009E5195" w:rsidP="009E5195">
      <w:pPr>
        <w:snapToGrid w:val="0"/>
        <w:spacing w:beforeLines="50" w:before="120" w:line="320" w:lineRule="atLeast"/>
        <w:jc w:val="left"/>
        <w:rPr>
          <w:rFonts w:ascii="游明朝" w:eastAsia="游明朝" w:hAnsi="游明朝"/>
          <w:b/>
          <w:bCs/>
          <w:sz w:val="22"/>
          <w:szCs w:val="22"/>
        </w:rPr>
      </w:pP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６</w:t>
      </w:r>
      <w:r w:rsidR="00BD2E82" w:rsidRPr="008A0D12">
        <w:rPr>
          <w:rFonts w:ascii="游明朝" w:eastAsia="游明朝" w:hAnsi="游明朝" w:hint="eastAsia"/>
          <w:b/>
          <w:bCs/>
          <w:sz w:val="22"/>
          <w:szCs w:val="22"/>
        </w:rPr>
        <w:t xml:space="preserve"> </w:t>
      </w: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申請条件</w:t>
      </w:r>
    </w:p>
    <w:p w14:paraId="3C2A06B5" w14:textId="77777777" w:rsidR="009E5195" w:rsidRPr="008A0D12" w:rsidRDefault="009E5195" w:rsidP="00D9504A">
      <w:pPr>
        <w:numPr>
          <w:ilvl w:val="0"/>
          <w:numId w:val="5"/>
        </w:numPr>
        <w:snapToGrid w:val="0"/>
        <w:spacing w:line="320" w:lineRule="atLeast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茨城大学工学部</w:t>
      </w:r>
      <w:r w:rsidR="002A23FB" w:rsidRPr="008A0D12">
        <w:rPr>
          <w:rFonts w:ascii="游明朝" w:eastAsia="游明朝" w:hAnsi="游明朝" w:hint="eastAsia"/>
          <w:sz w:val="22"/>
          <w:szCs w:val="22"/>
        </w:rPr>
        <w:t>・大学院理工学研究科(日立地区)</w:t>
      </w:r>
      <w:r w:rsidRPr="008A0D12">
        <w:rPr>
          <w:rFonts w:ascii="游明朝" w:eastAsia="游明朝" w:hAnsi="游明朝" w:hint="eastAsia"/>
          <w:sz w:val="22"/>
          <w:szCs w:val="22"/>
        </w:rPr>
        <w:t>に所属する教職員の推薦を受けていること。</w:t>
      </w:r>
    </w:p>
    <w:p w14:paraId="335031C9" w14:textId="77777777" w:rsidR="00D9504A" w:rsidRPr="008A0D12" w:rsidRDefault="00D9504A" w:rsidP="00D9504A">
      <w:pPr>
        <w:numPr>
          <w:ilvl w:val="0"/>
          <w:numId w:val="5"/>
        </w:numPr>
        <w:snapToGrid w:val="0"/>
        <w:spacing w:line="320" w:lineRule="atLeast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他の助成団体から助成を受けていない企画であること（助成予定</w:t>
      </w:r>
      <w:r w:rsidR="00BD2E82" w:rsidRPr="008A0D12">
        <w:rPr>
          <w:rFonts w:ascii="游明朝" w:eastAsia="游明朝" w:hAnsi="游明朝" w:hint="eastAsia"/>
          <w:sz w:val="22"/>
          <w:szCs w:val="22"/>
        </w:rPr>
        <w:t>も</w:t>
      </w:r>
      <w:r w:rsidRPr="008A0D12">
        <w:rPr>
          <w:rFonts w:ascii="游明朝" w:eastAsia="游明朝" w:hAnsi="游明朝" w:hint="eastAsia"/>
          <w:sz w:val="22"/>
          <w:szCs w:val="22"/>
        </w:rPr>
        <w:t>除外）。</w:t>
      </w:r>
    </w:p>
    <w:p w14:paraId="2692B24E" w14:textId="77777777" w:rsidR="00D9504A" w:rsidRPr="008A0D12" w:rsidRDefault="00D9504A" w:rsidP="00D9504A">
      <w:pPr>
        <w:numPr>
          <w:ilvl w:val="0"/>
          <w:numId w:val="5"/>
        </w:numPr>
        <w:snapToGrid w:val="0"/>
        <w:spacing w:line="320" w:lineRule="atLeast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日本語での申請であること。</w:t>
      </w:r>
    </w:p>
    <w:p w14:paraId="64CF1C59" w14:textId="2BCF660C" w:rsidR="00D9504A" w:rsidRPr="008A0D12" w:rsidRDefault="006707AD" w:rsidP="00D9504A">
      <w:pPr>
        <w:numPr>
          <w:ilvl w:val="0"/>
          <w:numId w:val="5"/>
        </w:numPr>
        <w:snapToGrid w:val="0"/>
        <w:spacing w:line="320" w:lineRule="atLeast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/>
          <w:sz w:val="22"/>
          <w:szCs w:val="22"/>
        </w:rPr>
        <w:t>202</w:t>
      </w:r>
      <w:r w:rsidR="00934844">
        <w:rPr>
          <w:rFonts w:ascii="游明朝" w:eastAsia="游明朝" w:hAnsi="游明朝" w:hint="eastAsia"/>
          <w:sz w:val="22"/>
          <w:szCs w:val="22"/>
        </w:rPr>
        <w:t>7</w:t>
      </w:r>
      <w:r w:rsidR="00D9504A" w:rsidRPr="008A0D12">
        <w:rPr>
          <w:rFonts w:ascii="游明朝" w:eastAsia="游明朝" w:hAnsi="游明朝"/>
          <w:sz w:val="22"/>
          <w:szCs w:val="22"/>
        </w:rPr>
        <w:t>年１月</w:t>
      </w:r>
      <w:r w:rsidR="00D9504A" w:rsidRPr="008A0D12">
        <w:rPr>
          <w:rFonts w:ascii="游明朝" w:eastAsia="游明朝" w:hAnsi="游明朝" w:hint="eastAsia"/>
          <w:sz w:val="22"/>
          <w:szCs w:val="22"/>
        </w:rPr>
        <w:t>末日までに、実績報告書と収支概要報告書(</w:t>
      </w:r>
      <w:r w:rsidR="00D9504A" w:rsidRPr="008A0D12">
        <w:rPr>
          <w:rFonts w:ascii="游明朝" w:eastAsia="游明朝" w:hAnsi="游明朝" w:hint="eastAsia"/>
          <w:b/>
          <w:bCs/>
          <w:sz w:val="22"/>
          <w:szCs w:val="22"/>
        </w:rPr>
        <w:t>領収書添付</w:t>
      </w:r>
      <w:r w:rsidR="00D9504A" w:rsidRPr="008A0D12">
        <w:rPr>
          <w:rFonts w:ascii="游明朝" w:eastAsia="游明朝" w:hAnsi="游明朝" w:hint="eastAsia"/>
          <w:sz w:val="22"/>
          <w:szCs w:val="22"/>
        </w:rPr>
        <w:t>)</w:t>
      </w:r>
      <w:r w:rsidR="00BD2E82" w:rsidRPr="008A0D12">
        <w:rPr>
          <w:rFonts w:ascii="游明朝" w:eastAsia="游明朝" w:hAnsi="游明朝" w:hint="eastAsia"/>
          <w:sz w:val="22"/>
          <w:szCs w:val="22"/>
        </w:rPr>
        <w:t>を</w:t>
      </w:r>
      <w:r w:rsidR="00D9504A" w:rsidRPr="008A0D12">
        <w:rPr>
          <w:rFonts w:ascii="游明朝" w:eastAsia="游明朝" w:hAnsi="游明朝" w:hint="eastAsia"/>
          <w:sz w:val="22"/>
          <w:szCs w:val="22"/>
        </w:rPr>
        <w:t>提出できること。</w:t>
      </w:r>
    </w:p>
    <w:p w14:paraId="787F5D24" w14:textId="77777777" w:rsidR="00D9504A" w:rsidRPr="008A0D12" w:rsidRDefault="00D9504A" w:rsidP="00D9504A">
      <w:pPr>
        <w:numPr>
          <w:ilvl w:val="0"/>
          <w:numId w:val="5"/>
        </w:numPr>
        <w:snapToGrid w:val="0"/>
        <w:spacing w:line="320" w:lineRule="atLeast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実績報告書(概要)</w:t>
      </w:r>
      <w:r w:rsidR="00BD2E82" w:rsidRPr="008A0D12">
        <w:rPr>
          <w:rFonts w:ascii="游明朝" w:eastAsia="游明朝" w:hAnsi="游明朝" w:hint="eastAsia"/>
          <w:sz w:val="22"/>
          <w:szCs w:val="22"/>
        </w:rPr>
        <w:t>の</w:t>
      </w:r>
      <w:r w:rsidRPr="008A0D12">
        <w:rPr>
          <w:rFonts w:ascii="游明朝" w:eastAsia="游明朝" w:hAnsi="游明朝" w:hint="eastAsia"/>
          <w:sz w:val="22"/>
          <w:szCs w:val="22"/>
        </w:rPr>
        <w:t>多賀工業会会報</w:t>
      </w:r>
      <w:r w:rsidR="00A76F00" w:rsidRPr="008A0D12">
        <w:rPr>
          <w:rFonts w:ascii="游明朝" w:eastAsia="游明朝" w:hAnsi="游明朝" w:hint="eastAsia"/>
          <w:sz w:val="22"/>
          <w:szCs w:val="22"/>
        </w:rPr>
        <w:t>およびホームページ</w:t>
      </w:r>
      <w:r w:rsidRPr="008A0D12">
        <w:rPr>
          <w:rFonts w:ascii="游明朝" w:eastAsia="游明朝" w:hAnsi="游明朝" w:hint="eastAsia"/>
          <w:sz w:val="22"/>
          <w:szCs w:val="22"/>
        </w:rPr>
        <w:t>への掲載を承諾できること。</w:t>
      </w:r>
    </w:p>
    <w:p w14:paraId="492533FA" w14:textId="77777777" w:rsidR="00D00BA4" w:rsidRPr="008A0D12" w:rsidRDefault="00D00BA4" w:rsidP="00D00BA4">
      <w:pPr>
        <w:snapToGrid w:val="0"/>
        <w:spacing w:line="100" w:lineRule="exact"/>
        <w:ind w:left="578"/>
        <w:jc w:val="left"/>
        <w:rPr>
          <w:rFonts w:ascii="游明朝" w:eastAsia="游明朝" w:hAnsi="游明朝"/>
          <w:sz w:val="22"/>
          <w:szCs w:val="22"/>
        </w:rPr>
      </w:pPr>
    </w:p>
    <w:p w14:paraId="3347C813" w14:textId="77777777" w:rsidR="00F80B9D" w:rsidRPr="008A0D12" w:rsidRDefault="00476CBE" w:rsidP="00F80B9D">
      <w:pPr>
        <w:snapToGrid w:val="0"/>
        <w:spacing w:beforeLines="50" w:before="120" w:line="320" w:lineRule="atLeast"/>
        <w:jc w:val="left"/>
        <w:rPr>
          <w:rFonts w:ascii="游明朝" w:eastAsia="游明朝" w:hAnsi="游明朝"/>
          <w:b/>
          <w:bCs/>
          <w:sz w:val="22"/>
          <w:szCs w:val="22"/>
        </w:rPr>
      </w:pP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７</w:t>
      </w:r>
      <w:r w:rsidR="00BD2E82" w:rsidRPr="008A0D12">
        <w:rPr>
          <w:rFonts w:ascii="游明朝" w:eastAsia="游明朝" w:hAnsi="游明朝" w:hint="eastAsia"/>
          <w:b/>
          <w:bCs/>
          <w:sz w:val="22"/>
          <w:szCs w:val="22"/>
        </w:rPr>
        <w:t xml:space="preserve"> </w:t>
      </w:r>
      <w:r w:rsidR="00F64525" w:rsidRPr="008A0D12">
        <w:rPr>
          <w:rFonts w:ascii="游明朝" w:eastAsia="游明朝" w:hAnsi="游明朝" w:hint="eastAsia"/>
          <w:b/>
          <w:bCs/>
          <w:sz w:val="22"/>
          <w:szCs w:val="22"/>
        </w:rPr>
        <w:t>申請</w:t>
      </w:r>
      <w:r w:rsidR="00E907F9" w:rsidRPr="008A0D12">
        <w:rPr>
          <w:rFonts w:ascii="游明朝" w:eastAsia="游明朝" w:hAnsi="游明朝" w:hint="eastAsia"/>
          <w:b/>
          <w:bCs/>
          <w:sz w:val="22"/>
          <w:szCs w:val="22"/>
        </w:rPr>
        <w:t>書類の提出先</w:t>
      </w:r>
    </w:p>
    <w:p w14:paraId="63D35AF7" w14:textId="77777777" w:rsidR="00F80B9D" w:rsidRPr="008A0D12" w:rsidRDefault="00E907F9" w:rsidP="00CB4870">
      <w:pPr>
        <w:snapToGrid w:val="0"/>
        <w:spacing w:line="320" w:lineRule="atLeast"/>
        <w:ind w:firstLineChars="100" w:firstLine="22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申請書と推薦書は、下記の窓口へ直接持参又は郵送にて受け付けます。</w:t>
      </w:r>
    </w:p>
    <w:p w14:paraId="3E559C4F" w14:textId="77777777" w:rsidR="00C61440" w:rsidRPr="008A0D12" w:rsidRDefault="00C61440" w:rsidP="00C61440">
      <w:pPr>
        <w:snapToGrid w:val="0"/>
        <w:spacing w:line="100" w:lineRule="exact"/>
        <w:ind w:firstLineChars="100" w:firstLine="220"/>
        <w:jc w:val="left"/>
        <w:rPr>
          <w:rFonts w:ascii="游明朝" w:eastAsia="游明朝" w:hAnsi="游明朝"/>
          <w:sz w:val="22"/>
          <w:szCs w:val="22"/>
        </w:rPr>
      </w:pPr>
    </w:p>
    <w:p w14:paraId="755A4FB9" w14:textId="77777777" w:rsidR="00E907F9" w:rsidRPr="008A0D12" w:rsidRDefault="00E907F9" w:rsidP="00CB4870">
      <w:pPr>
        <w:snapToGrid w:val="0"/>
        <w:spacing w:line="320" w:lineRule="atLeast"/>
        <w:ind w:firstLineChars="200" w:firstLine="44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〒316ｰ8511　茨城県日立市中成沢町4-12-1</w:t>
      </w:r>
    </w:p>
    <w:p w14:paraId="24B161EC" w14:textId="77777777" w:rsidR="00E907F9" w:rsidRPr="008A0D12" w:rsidRDefault="00E907F9" w:rsidP="00CB4870">
      <w:pPr>
        <w:snapToGrid w:val="0"/>
        <w:spacing w:line="320" w:lineRule="atLeast"/>
        <w:ind w:firstLineChars="800" w:firstLine="176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茨城大学工学部内  多賀工業会館</w:t>
      </w:r>
    </w:p>
    <w:p w14:paraId="44065BFF" w14:textId="77777777" w:rsidR="00E907F9" w:rsidRPr="008A0D12" w:rsidRDefault="00AC61FE" w:rsidP="00CB4870">
      <w:pPr>
        <w:snapToGrid w:val="0"/>
        <w:spacing w:line="320" w:lineRule="atLeast"/>
        <w:ind w:firstLineChars="800" w:firstLine="176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 xml:space="preserve">多賀工業会　</w:t>
      </w:r>
      <w:r w:rsidR="00E907F9" w:rsidRPr="008A0D12">
        <w:rPr>
          <w:rFonts w:ascii="游明朝" w:eastAsia="游明朝" w:hAnsi="游明朝" w:hint="eastAsia"/>
          <w:sz w:val="22"/>
          <w:szCs w:val="22"/>
        </w:rPr>
        <w:t xml:space="preserve">事務局　</w:t>
      </w:r>
    </w:p>
    <w:p w14:paraId="4304277E" w14:textId="77777777" w:rsidR="00E907F9" w:rsidRPr="008A0D12" w:rsidRDefault="00E907F9" w:rsidP="00CB4870">
      <w:pPr>
        <w:snapToGrid w:val="0"/>
        <w:spacing w:line="320" w:lineRule="atLeast"/>
        <w:ind w:leftChars="-57" w:left="599" w:hangingChars="327" w:hanging="719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 xml:space="preserve">　(注) 郵送の場合は、送付用の</w:t>
      </w:r>
      <w:r w:rsidRPr="008A0D12">
        <w:rPr>
          <w:rFonts w:ascii="游明朝" w:eastAsia="游明朝" w:hAnsi="游明朝" w:hint="eastAsia"/>
          <w:sz w:val="22"/>
          <w:szCs w:val="22"/>
          <w:u w:val="single"/>
        </w:rPr>
        <w:t>封筒等</w:t>
      </w:r>
      <w:r w:rsidR="00DD56BC" w:rsidRPr="008A0D12">
        <w:rPr>
          <w:rFonts w:ascii="游明朝" w:eastAsia="游明朝" w:hAnsi="游明朝" w:hint="eastAsia"/>
          <w:sz w:val="22"/>
          <w:szCs w:val="22"/>
          <w:u w:val="single"/>
        </w:rPr>
        <w:t>の表面</w:t>
      </w:r>
      <w:r w:rsidRPr="008A0D12">
        <w:rPr>
          <w:rFonts w:ascii="游明朝" w:eastAsia="游明朝" w:hAnsi="游明朝" w:hint="eastAsia"/>
          <w:sz w:val="22"/>
          <w:szCs w:val="22"/>
          <w:u w:val="single"/>
        </w:rPr>
        <w:t>に｢</w:t>
      </w:r>
      <w:r w:rsidRPr="008A0D12">
        <w:rPr>
          <w:rFonts w:ascii="游明朝" w:eastAsia="游明朝" w:hAnsi="游明朝" w:hint="eastAsia"/>
          <w:color w:val="FF0000"/>
          <w:sz w:val="22"/>
          <w:szCs w:val="22"/>
          <w:u w:val="single"/>
        </w:rPr>
        <w:t>助成金申請書在中</w:t>
      </w:r>
      <w:r w:rsidRPr="008A0D12">
        <w:rPr>
          <w:rFonts w:ascii="游明朝" w:eastAsia="游明朝" w:hAnsi="游明朝" w:hint="eastAsia"/>
          <w:sz w:val="22"/>
          <w:szCs w:val="22"/>
          <w:u w:val="single"/>
        </w:rPr>
        <w:t>｣と朱書き</w:t>
      </w:r>
      <w:r w:rsidRPr="008A0D12">
        <w:rPr>
          <w:rFonts w:ascii="游明朝" w:eastAsia="游明朝" w:hAnsi="游明朝" w:hint="eastAsia"/>
          <w:sz w:val="22"/>
          <w:szCs w:val="22"/>
        </w:rPr>
        <w:t>してください。</w:t>
      </w:r>
    </w:p>
    <w:p w14:paraId="116BEF28" w14:textId="77777777" w:rsidR="00D00BA4" w:rsidRPr="008A0D12" w:rsidRDefault="00D00BA4" w:rsidP="00D00BA4">
      <w:pPr>
        <w:snapToGrid w:val="0"/>
        <w:spacing w:line="100" w:lineRule="exact"/>
        <w:ind w:leftChars="-57" w:left="599" w:hangingChars="327" w:hanging="719"/>
        <w:jc w:val="left"/>
        <w:rPr>
          <w:rFonts w:ascii="游明朝" w:eastAsia="游明朝" w:hAnsi="游明朝"/>
          <w:sz w:val="22"/>
          <w:szCs w:val="22"/>
        </w:rPr>
      </w:pPr>
    </w:p>
    <w:p w14:paraId="74C297F6" w14:textId="77777777" w:rsidR="008612C4" w:rsidRPr="008A0D12" w:rsidRDefault="009E5195" w:rsidP="007A0548">
      <w:pPr>
        <w:snapToGrid w:val="0"/>
        <w:spacing w:beforeLines="50" w:before="120" w:line="320" w:lineRule="atLeast"/>
        <w:jc w:val="left"/>
        <w:rPr>
          <w:rFonts w:ascii="游明朝" w:eastAsia="游明朝" w:hAnsi="游明朝"/>
          <w:b/>
          <w:bCs/>
          <w:sz w:val="22"/>
          <w:szCs w:val="22"/>
        </w:rPr>
      </w:pP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８</w:t>
      </w:r>
      <w:r w:rsidR="00BD2E82" w:rsidRPr="008A0D12">
        <w:rPr>
          <w:rFonts w:ascii="游明朝" w:eastAsia="游明朝" w:hAnsi="游明朝" w:hint="eastAsia"/>
          <w:b/>
          <w:bCs/>
          <w:sz w:val="22"/>
          <w:szCs w:val="22"/>
        </w:rPr>
        <w:t xml:space="preserve"> </w:t>
      </w:r>
      <w:r w:rsidR="00DD56BC" w:rsidRPr="008A0D12">
        <w:rPr>
          <w:rFonts w:ascii="游明朝" w:eastAsia="游明朝" w:hAnsi="游明朝" w:hint="eastAsia"/>
          <w:b/>
          <w:bCs/>
          <w:sz w:val="22"/>
          <w:szCs w:val="22"/>
        </w:rPr>
        <w:t>申請</w:t>
      </w:r>
      <w:r w:rsidR="00F64525" w:rsidRPr="008A0D12">
        <w:rPr>
          <w:rFonts w:ascii="游明朝" w:eastAsia="游明朝" w:hAnsi="游明朝" w:hint="eastAsia"/>
          <w:b/>
          <w:bCs/>
          <w:sz w:val="22"/>
          <w:szCs w:val="22"/>
        </w:rPr>
        <w:t>書の記入方法</w:t>
      </w:r>
    </w:p>
    <w:p w14:paraId="684CAEAD" w14:textId="77777777" w:rsidR="009A0542" w:rsidRPr="008A0D12" w:rsidRDefault="008612C4" w:rsidP="00F64525">
      <w:pPr>
        <w:snapToGrid w:val="0"/>
        <w:spacing w:line="320" w:lineRule="atLeast"/>
        <w:ind w:rightChars="15" w:right="31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 xml:space="preserve">　</w:t>
      </w:r>
      <w:r w:rsidR="00F64525" w:rsidRPr="008A0D12">
        <w:rPr>
          <w:rFonts w:ascii="游明朝" w:eastAsia="游明朝" w:hAnsi="游明朝" w:hint="eastAsia"/>
          <w:sz w:val="22"/>
          <w:szCs w:val="22"/>
        </w:rPr>
        <w:t>申請書の作成に際しては、この応募要領を熟読するとともに、申請の手引きを参照の上、誤</w:t>
      </w:r>
      <w:r w:rsidR="00F64525" w:rsidRPr="008A0D12">
        <w:rPr>
          <w:rFonts w:ascii="游明朝" w:eastAsia="游明朝" w:hAnsi="游明朝" w:hint="eastAsia"/>
          <w:sz w:val="22"/>
          <w:szCs w:val="22"/>
        </w:rPr>
        <w:lastRenderedPageBreak/>
        <w:t>記、記入漏れ等のないようにして下さい</w:t>
      </w:r>
      <w:r w:rsidR="0098006E" w:rsidRPr="008A0D12">
        <w:rPr>
          <w:rFonts w:ascii="游明朝" w:eastAsia="游明朝" w:hAnsi="游明朝" w:hint="eastAsia"/>
          <w:sz w:val="22"/>
          <w:szCs w:val="22"/>
        </w:rPr>
        <w:t>。</w:t>
      </w:r>
      <w:r w:rsidR="00F64525" w:rsidRPr="008A0D12">
        <w:rPr>
          <w:rFonts w:ascii="游明朝" w:eastAsia="游明朝" w:hAnsi="游明朝" w:hint="eastAsia"/>
          <w:sz w:val="22"/>
          <w:szCs w:val="22"/>
        </w:rPr>
        <w:t>なお、提出された書類に不備がある場合、受け付けられない場合</w:t>
      </w:r>
      <w:r w:rsidR="00BD2E82" w:rsidRPr="008A0D12">
        <w:rPr>
          <w:rFonts w:ascii="游明朝" w:eastAsia="游明朝" w:hAnsi="游明朝" w:hint="eastAsia"/>
          <w:sz w:val="22"/>
          <w:szCs w:val="22"/>
        </w:rPr>
        <w:t>が</w:t>
      </w:r>
      <w:r w:rsidR="00F64525" w:rsidRPr="008A0D12">
        <w:rPr>
          <w:rFonts w:ascii="游明朝" w:eastAsia="游明朝" w:hAnsi="游明朝" w:hint="eastAsia"/>
          <w:sz w:val="22"/>
          <w:szCs w:val="22"/>
        </w:rPr>
        <w:t>あ</w:t>
      </w:r>
      <w:r w:rsidR="00BD2E82" w:rsidRPr="008A0D12">
        <w:rPr>
          <w:rFonts w:ascii="游明朝" w:eastAsia="游明朝" w:hAnsi="游明朝" w:hint="eastAsia"/>
          <w:sz w:val="22"/>
          <w:szCs w:val="22"/>
        </w:rPr>
        <w:t>る</w:t>
      </w:r>
      <w:r w:rsidR="00F64525" w:rsidRPr="008A0D12">
        <w:rPr>
          <w:rFonts w:ascii="游明朝" w:eastAsia="游明朝" w:hAnsi="游明朝" w:hint="eastAsia"/>
          <w:sz w:val="22"/>
          <w:szCs w:val="22"/>
        </w:rPr>
        <w:t>ので十分</w:t>
      </w:r>
      <w:r w:rsidR="00F05FDA" w:rsidRPr="008A0D12">
        <w:rPr>
          <w:rFonts w:ascii="游明朝" w:eastAsia="游明朝" w:hAnsi="游明朝" w:hint="eastAsia"/>
          <w:sz w:val="22"/>
          <w:szCs w:val="22"/>
        </w:rPr>
        <w:t>ご注</w:t>
      </w:r>
      <w:r w:rsidR="001C6A0F" w:rsidRPr="008A0D12">
        <w:rPr>
          <w:rFonts w:ascii="游明朝" w:eastAsia="游明朝" w:hAnsi="游明朝" w:hint="eastAsia"/>
          <w:sz w:val="22"/>
          <w:szCs w:val="22"/>
        </w:rPr>
        <w:t>意下さい。</w:t>
      </w:r>
    </w:p>
    <w:p w14:paraId="60D61BDB" w14:textId="77777777" w:rsidR="00DD56BC" w:rsidRPr="008A0D12" w:rsidRDefault="00DD56BC" w:rsidP="00D00BA4">
      <w:pPr>
        <w:snapToGrid w:val="0"/>
        <w:spacing w:line="100" w:lineRule="exact"/>
        <w:jc w:val="left"/>
        <w:rPr>
          <w:rFonts w:ascii="游明朝" w:eastAsia="游明朝" w:hAnsi="游明朝"/>
          <w:sz w:val="22"/>
          <w:szCs w:val="22"/>
        </w:rPr>
      </w:pPr>
    </w:p>
    <w:p w14:paraId="10F787D0" w14:textId="77777777" w:rsidR="008612C4" w:rsidRPr="008A0D12" w:rsidRDefault="006A08B2" w:rsidP="007A0548">
      <w:pPr>
        <w:snapToGrid w:val="0"/>
        <w:spacing w:beforeLines="50" w:before="120" w:line="320" w:lineRule="atLeast"/>
        <w:jc w:val="left"/>
        <w:rPr>
          <w:rFonts w:ascii="游明朝" w:eastAsia="游明朝" w:hAnsi="游明朝"/>
          <w:b/>
          <w:bCs/>
          <w:sz w:val="22"/>
          <w:szCs w:val="22"/>
        </w:rPr>
      </w:pP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 xml:space="preserve">９ </w:t>
      </w:r>
      <w:r w:rsidR="00BE0D9F" w:rsidRPr="008A0D12">
        <w:rPr>
          <w:rFonts w:ascii="游明朝" w:eastAsia="游明朝" w:hAnsi="游明朝" w:hint="eastAsia"/>
          <w:b/>
          <w:bCs/>
          <w:sz w:val="22"/>
          <w:szCs w:val="22"/>
        </w:rPr>
        <w:t>助成金の交付</w:t>
      </w: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決定</w:t>
      </w:r>
    </w:p>
    <w:p w14:paraId="0321F595" w14:textId="32961E8D" w:rsidR="00FD0089" w:rsidRPr="008A0D12" w:rsidRDefault="00E35E9C" w:rsidP="00BD2E82">
      <w:pPr>
        <w:snapToGrid w:val="0"/>
        <w:spacing w:line="320" w:lineRule="atLeast"/>
        <w:ind w:firstLineChars="100" w:firstLine="22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応募締切</w:t>
      </w:r>
      <w:r w:rsidR="00FD0089" w:rsidRPr="008A0D12">
        <w:rPr>
          <w:rFonts w:ascii="游明朝" w:eastAsia="游明朝" w:hAnsi="游明朝" w:hint="eastAsia"/>
          <w:sz w:val="22"/>
          <w:szCs w:val="22"/>
        </w:rPr>
        <w:t>後</w:t>
      </w:r>
      <w:r w:rsidR="003D3EC5" w:rsidRPr="008A0D12">
        <w:rPr>
          <w:rFonts w:ascii="游明朝" w:eastAsia="游明朝" w:hAnsi="游明朝" w:hint="eastAsia"/>
          <w:sz w:val="22"/>
          <w:szCs w:val="22"/>
        </w:rPr>
        <w:t>、</w:t>
      </w:r>
      <w:r w:rsidR="008B465D" w:rsidRPr="008A0D12">
        <w:rPr>
          <w:rFonts w:ascii="游明朝" w:eastAsia="游明朝" w:hAnsi="游明朝" w:hint="eastAsia"/>
          <w:sz w:val="22"/>
          <w:szCs w:val="22"/>
        </w:rPr>
        <w:t>２</w:t>
      </w:r>
      <w:r w:rsidR="00FD0089" w:rsidRPr="008A0D12">
        <w:rPr>
          <w:rFonts w:ascii="游明朝" w:eastAsia="游明朝" w:hAnsi="游明朝" w:hint="eastAsia"/>
          <w:sz w:val="22"/>
          <w:szCs w:val="22"/>
        </w:rPr>
        <w:t>週間以内</w:t>
      </w:r>
      <w:r w:rsidR="003D3EC5" w:rsidRPr="008A0D12">
        <w:rPr>
          <w:rFonts w:ascii="游明朝" w:eastAsia="游明朝" w:hAnsi="游明朝" w:hint="eastAsia"/>
          <w:sz w:val="22"/>
          <w:szCs w:val="22"/>
        </w:rPr>
        <w:t>を目処に</w:t>
      </w:r>
      <w:r w:rsidR="00FD0089" w:rsidRPr="008A0D12">
        <w:rPr>
          <w:rFonts w:ascii="游明朝" w:eastAsia="游明朝" w:hAnsi="游明朝" w:hint="eastAsia"/>
          <w:sz w:val="22"/>
          <w:szCs w:val="22"/>
        </w:rPr>
        <w:t>結果を通知します。</w:t>
      </w:r>
    </w:p>
    <w:p w14:paraId="48D6FF63" w14:textId="77777777" w:rsidR="008612C4" w:rsidRPr="008A0D12" w:rsidRDefault="00F05FDA" w:rsidP="007A0548">
      <w:pPr>
        <w:snapToGrid w:val="0"/>
        <w:spacing w:beforeLines="50" w:before="120" w:line="320" w:lineRule="atLeast"/>
        <w:jc w:val="left"/>
        <w:rPr>
          <w:rFonts w:ascii="游明朝" w:eastAsia="游明朝" w:hAnsi="游明朝"/>
          <w:b/>
          <w:bCs/>
          <w:sz w:val="22"/>
          <w:szCs w:val="22"/>
        </w:rPr>
      </w:pP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10</w:t>
      </w:r>
      <w:r w:rsidR="00BD2E82" w:rsidRPr="008A0D12">
        <w:rPr>
          <w:rFonts w:ascii="游明朝" w:eastAsia="游明朝" w:hAnsi="游明朝" w:hint="eastAsia"/>
          <w:b/>
          <w:bCs/>
          <w:sz w:val="22"/>
          <w:szCs w:val="22"/>
        </w:rPr>
        <w:t xml:space="preserve"> </w:t>
      </w:r>
      <w:r w:rsidR="008612C4" w:rsidRPr="008A0D12">
        <w:rPr>
          <w:rFonts w:ascii="游明朝" w:eastAsia="游明朝" w:hAnsi="游明朝" w:hint="eastAsia"/>
          <w:b/>
          <w:bCs/>
          <w:sz w:val="22"/>
          <w:szCs w:val="22"/>
        </w:rPr>
        <w:t>採否の結果通知</w:t>
      </w:r>
      <w:r w:rsidR="00BE0D9F" w:rsidRPr="008A0D12">
        <w:rPr>
          <w:rFonts w:ascii="游明朝" w:eastAsia="游明朝" w:hAnsi="游明朝" w:hint="eastAsia"/>
          <w:b/>
          <w:bCs/>
          <w:sz w:val="22"/>
          <w:szCs w:val="22"/>
        </w:rPr>
        <w:t>と助成金の交付</w:t>
      </w:r>
    </w:p>
    <w:p w14:paraId="7B1063E3" w14:textId="77777777" w:rsidR="008612C4" w:rsidRPr="008A0D12" w:rsidRDefault="006A08B2" w:rsidP="007E6876">
      <w:pPr>
        <w:snapToGrid w:val="0"/>
        <w:spacing w:line="320" w:lineRule="atLeast"/>
        <w:ind w:firstLine="22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審査</w:t>
      </w:r>
      <w:r w:rsidR="008612C4" w:rsidRPr="008A0D12">
        <w:rPr>
          <w:rFonts w:ascii="游明朝" w:eastAsia="游明朝" w:hAnsi="游明朝" w:hint="eastAsia"/>
          <w:sz w:val="22"/>
          <w:szCs w:val="22"/>
        </w:rPr>
        <w:t>結果は、</w:t>
      </w:r>
      <w:r w:rsidRPr="008A0D12">
        <w:rPr>
          <w:rFonts w:ascii="游明朝" w:eastAsia="游明朝" w:hAnsi="游明朝" w:hint="eastAsia"/>
          <w:sz w:val="22"/>
          <w:szCs w:val="22"/>
        </w:rPr>
        <w:t>採否</w:t>
      </w:r>
      <w:r w:rsidR="0098006E" w:rsidRPr="008A0D12">
        <w:rPr>
          <w:rFonts w:ascii="游明朝" w:eastAsia="游明朝" w:hAnsi="游明朝" w:hint="eastAsia"/>
          <w:sz w:val="22"/>
          <w:szCs w:val="22"/>
        </w:rPr>
        <w:t>にかかわらず</w:t>
      </w:r>
      <w:r w:rsidR="001D2C1B" w:rsidRPr="008A0D12">
        <w:rPr>
          <w:rFonts w:ascii="游明朝" w:eastAsia="游明朝" w:hAnsi="游明朝" w:hint="eastAsia"/>
          <w:sz w:val="22"/>
          <w:szCs w:val="22"/>
        </w:rPr>
        <w:t>申請者に</w:t>
      </w:r>
      <w:r w:rsidR="00904DAB" w:rsidRPr="008A0D12">
        <w:rPr>
          <w:rFonts w:ascii="游明朝" w:eastAsia="游明朝" w:hAnsi="游明朝" w:hint="eastAsia"/>
          <w:sz w:val="22"/>
          <w:szCs w:val="22"/>
        </w:rPr>
        <w:t>メールにて連絡</w:t>
      </w:r>
      <w:r w:rsidR="008612C4" w:rsidRPr="008A0D12">
        <w:rPr>
          <w:rFonts w:ascii="游明朝" w:eastAsia="游明朝" w:hAnsi="游明朝" w:hint="eastAsia"/>
          <w:sz w:val="22"/>
          <w:szCs w:val="22"/>
        </w:rPr>
        <w:t>します（応募書類は返却</w:t>
      </w:r>
      <w:r w:rsidR="00DF1B0C" w:rsidRPr="008A0D12">
        <w:rPr>
          <w:rFonts w:ascii="游明朝" w:eastAsia="游明朝" w:hAnsi="游明朝" w:hint="eastAsia"/>
          <w:sz w:val="22"/>
          <w:szCs w:val="22"/>
        </w:rPr>
        <w:t>しません</w:t>
      </w:r>
      <w:r w:rsidR="00BD2E82" w:rsidRPr="008A0D12">
        <w:rPr>
          <w:rFonts w:ascii="游明朝" w:eastAsia="游明朝" w:hAnsi="游明朝" w:hint="eastAsia"/>
          <w:sz w:val="22"/>
          <w:szCs w:val="22"/>
        </w:rPr>
        <w:t>）</w:t>
      </w:r>
      <w:r w:rsidR="00DF1B0C" w:rsidRPr="008A0D12">
        <w:rPr>
          <w:rFonts w:ascii="游明朝" w:eastAsia="游明朝" w:hAnsi="游明朝" w:hint="eastAsia"/>
          <w:sz w:val="22"/>
          <w:szCs w:val="22"/>
        </w:rPr>
        <w:t>。</w:t>
      </w:r>
      <w:r w:rsidR="008B465D" w:rsidRPr="008A0D12">
        <w:rPr>
          <w:rFonts w:ascii="游明朝" w:eastAsia="游明朝" w:hAnsi="游明朝" w:hint="eastAsia"/>
          <w:sz w:val="22"/>
          <w:szCs w:val="22"/>
        </w:rPr>
        <w:t>また、応募</w:t>
      </w:r>
      <w:r w:rsidR="00243C46" w:rsidRPr="008A0D12">
        <w:rPr>
          <w:rFonts w:ascii="游明朝" w:eastAsia="游明朝" w:hAnsi="游明朝" w:hint="eastAsia"/>
          <w:sz w:val="22"/>
          <w:szCs w:val="22"/>
        </w:rPr>
        <w:t>書</w:t>
      </w:r>
      <w:r w:rsidR="00FD0089" w:rsidRPr="008A0D12">
        <w:rPr>
          <w:rFonts w:ascii="游明朝" w:eastAsia="游明朝" w:hAnsi="游明朝" w:hint="eastAsia"/>
          <w:sz w:val="22"/>
          <w:szCs w:val="22"/>
        </w:rPr>
        <w:t>類は個人情報保護法を遵守し</w:t>
      </w:r>
      <w:r w:rsidR="00BD2E82" w:rsidRPr="008A0D12">
        <w:rPr>
          <w:rFonts w:ascii="游明朝" w:eastAsia="游明朝" w:hAnsi="游明朝" w:hint="eastAsia"/>
          <w:sz w:val="22"/>
          <w:szCs w:val="22"/>
        </w:rPr>
        <w:t>、</w:t>
      </w:r>
      <w:r w:rsidR="00FD0089" w:rsidRPr="008A0D12">
        <w:rPr>
          <w:rFonts w:ascii="游明朝" w:eastAsia="游明朝" w:hAnsi="游明朝" w:hint="eastAsia"/>
          <w:sz w:val="22"/>
          <w:szCs w:val="22"/>
        </w:rPr>
        <w:t>本審査</w:t>
      </w:r>
      <w:r w:rsidR="000444DD" w:rsidRPr="008A0D12">
        <w:rPr>
          <w:rFonts w:ascii="游明朝" w:eastAsia="游明朝" w:hAnsi="游明朝" w:hint="eastAsia"/>
          <w:sz w:val="22"/>
          <w:szCs w:val="22"/>
        </w:rPr>
        <w:t>以外に使用しません。</w:t>
      </w:r>
    </w:p>
    <w:p w14:paraId="14651429" w14:textId="77777777" w:rsidR="007A0548" w:rsidRPr="008A0D12" w:rsidRDefault="00F05FDA" w:rsidP="007A0548">
      <w:pPr>
        <w:snapToGrid w:val="0"/>
        <w:spacing w:beforeLines="50" w:before="120" w:line="320" w:lineRule="atLeast"/>
        <w:jc w:val="left"/>
        <w:rPr>
          <w:rFonts w:ascii="游明朝" w:eastAsia="游明朝" w:hAnsi="游明朝"/>
          <w:b/>
          <w:bCs/>
          <w:sz w:val="22"/>
          <w:szCs w:val="22"/>
        </w:rPr>
      </w:pP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11</w:t>
      </w:r>
      <w:r w:rsidR="00BD2E82" w:rsidRPr="008A0D12">
        <w:rPr>
          <w:rFonts w:ascii="游明朝" w:eastAsia="游明朝" w:hAnsi="游明朝" w:hint="eastAsia"/>
          <w:b/>
          <w:bCs/>
          <w:sz w:val="22"/>
          <w:szCs w:val="22"/>
        </w:rPr>
        <w:t xml:space="preserve"> </w:t>
      </w: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留意</w:t>
      </w:r>
      <w:r w:rsidR="007A0548" w:rsidRPr="008A0D12">
        <w:rPr>
          <w:rFonts w:ascii="游明朝" w:eastAsia="游明朝" w:hAnsi="游明朝" w:hint="eastAsia"/>
          <w:b/>
          <w:bCs/>
          <w:sz w:val="22"/>
          <w:szCs w:val="22"/>
        </w:rPr>
        <w:t>事項</w:t>
      </w:r>
    </w:p>
    <w:p w14:paraId="04C33327" w14:textId="77777777" w:rsidR="00F05FDA" w:rsidRPr="008A0D12" w:rsidRDefault="00F05FDA" w:rsidP="008B465D">
      <w:pPr>
        <w:numPr>
          <w:ilvl w:val="0"/>
          <w:numId w:val="2"/>
        </w:numPr>
        <w:snapToGrid w:val="0"/>
        <w:spacing w:line="320" w:lineRule="atLeast"/>
        <w:ind w:leftChars="105" w:left="660" w:hangingChars="200" w:hanging="44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申請後または助成金受領後、申請した企画の実施が困難になった場合、速やかに本会事務局に連絡して下さい。</w:t>
      </w:r>
    </w:p>
    <w:p w14:paraId="4F8E12DE" w14:textId="77777777" w:rsidR="007A0548" w:rsidRPr="008A0D12" w:rsidRDefault="001F0682" w:rsidP="001F0682">
      <w:pPr>
        <w:numPr>
          <w:ilvl w:val="0"/>
          <w:numId w:val="2"/>
        </w:numPr>
        <w:snapToGrid w:val="0"/>
        <w:spacing w:line="320" w:lineRule="atLeast"/>
        <w:ind w:leftChars="105" w:left="660" w:hangingChars="200" w:hanging="44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助成金受領後、助成金が適正に執行されていないと判断され</w:t>
      </w:r>
      <w:r w:rsidR="004E7F70" w:rsidRPr="008A0D12">
        <w:rPr>
          <w:rFonts w:ascii="游明朝" w:eastAsia="游明朝" w:hAnsi="游明朝" w:hint="eastAsia"/>
          <w:sz w:val="22"/>
          <w:szCs w:val="22"/>
        </w:rPr>
        <w:t>た</w:t>
      </w:r>
      <w:r w:rsidRPr="008A0D12">
        <w:rPr>
          <w:rFonts w:ascii="游明朝" w:eastAsia="游明朝" w:hAnsi="游明朝" w:hint="eastAsia"/>
          <w:sz w:val="22"/>
          <w:szCs w:val="22"/>
        </w:rPr>
        <w:t>場合は、返還を求める場合があります。</w:t>
      </w:r>
    </w:p>
    <w:p w14:paraId="1876B53A" w14:textId="77777777" w:rsidR="008612C4" w:rsidRPr="008A0D12" w:rsidRDefault="008612C4" w:rsidP="007A0548">
      <w:pPr>
        <w:snapToGrid w:val="0"/>
        <w:spacing w:line="320" w:lineRule="atLeast"/>
        <w:jc w:val="left"/>
        <w:rPr>
          <w:rFonts w:ascii="游明朝" w:eastAsia="游明朝" w:hAnsi="游明朝"/>
          <w:sz w:val="22"/>
          <w:szCs w:val="22"/>
        </w:rPr>
      </w:pPr>
    </w:p>
    <w:p w14:paraId="1D133F19" w14:textId="77777777" w:rsidR="008612C4" w:rsidRPr="008A0D12" w:rsidRDefault="00476CBE" w:rsidP="00476CBE">
      <w:pPr>
        <w:snapToGrid w:val="0"/>
        <w:spacing w:line="320" w:lineRule="atLeast"/>
        <w:jc w:val="left"/>
        <w:rPr>
          <w:rFonts w:ascii="游明朝" w:eastAsia="游明朝" w:hAnsi="游明朝"/>
          <w:b/>
          <w:bCs/>
          <w:sz w:val="22"/>
          <w:szCs w:val="22"/>
        </w:rPr>
      </w:pPr>
      <w:r w:rsidRPr="008A0D12">
        <w:rPr>
          <w:rFonts w:ascii="游明朝" w:eastAsia="游明朝" w:hAnsi="游明朝" w:hint="eastAsia"/>
          <w:b/>
          <w:bCs/>
          <w:sz w:val="22"/>
          <w:szCs w:val="22"/>
        </w:rPr>
        <w:t>◎</w:t>
      </w:r>
      <w:r w:rsidR="008612C4" w:rsidRPr="008A0D12">
        <w:rPr>
          <w:rFonts w:ascii="游明朝" w:eastAsia="游明朝" w:hAnsi="游明朝" w:hint="eastAsia"/>
          <w:b/>
          <w:bCs/>
          <w:sz w:val="22"/>
          <w:szCs w:val="22"/>
        </w:rPr>
        <w:t>問い合わせ先</w:t>
      </w:r>
      <w:r w:rsidR="001A2B72" w:rsidRPr="008A0D12">
        <w:rPr>
          <w:rFonts w:ascii="游明朝" w:eastAsia="游明朝" w:hAnsi="游明朝" w:hint="eastAsia"/>
          <w:b/>
          <w:bCs/>
          <w:sz w:val="22"/>
          <w:szCs w:val="22"/>
        </w:rPr>
        <w:t>／申請先</w:t>
      </w:r>
    </w:p>
    <w:p w14:paraId="0668716F" w14:textId="77777777" w:rsidR="008612C4" w:rsidRPr="008A0D12" w:rsidRDefault="008612C4" w:rsidP="00CB4870">
      <w:pPr>
        <w:snapToGrid w:val="0"/>
        <w:spacing w:line="320" w:lineRule="atLeast"/>
        <w:ind w:firstLineChars="100" w:firstLine="22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多賀工業会 事務局</w:t>
      </w:r>
    </w:p>
    <w:p w14:paraId="6FD47082" w14:textId="77777777" w:rsidR="008612C4" w:rsidRPr="008A0D12" w:rsidRDefault="008612C4" w:rsidP="00C61440">
      <w:pPr>
        <w:snapToGrid w:val="0"/>
        <w:spacing w:line="320" w:lineRule="atLeast"/>
        <w:ind w:firstLineChars="200" w:firstLine="44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〒316ｰ8511　茨城県日立市中成沢町4-12-1</w:t>
      </w:r>
    </w:p>
    <w:p w14:paraId="43ED2C7A" w14:textId="77777777" w:rsidR="008612C4" w:rsidRPr="008A0D12" w:rsidRDefault="008612C4" w:rsidP="00C61440">
      <w:pPr>
        <w:snapToGrid w:val="0"/>
        <w:spacing w:line="320" w:lineRule="atLeast"/>
        <w:ind w:firstLineChars="800" w:firstLine="176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茨城大学工学部</w:t>
      </w:r>
      <w:r w:rsidR="0090109E" w:rsidRPr="008A0D12">
        <w:rPr>
          <w:rFonts w:ascii="游明朝" w:eastAsia="游明朝" w:hAnsi="游明朝" w:hint="eastAsia"/>
          <w:sz w:val="22"/>
          <w:szCs w:val="22"/>
        </w:rPr>
        <w:t xml:space="preserve">　</w:t>
      </w:r>
      <w:r w:rsidRPr="008A0D12">
        <w:rPr>
          <w:rFonts w:ascii="游明朝" w:eastAsia="游明朝" w:hAnsi="游明朝" w:hint="eastAsia"/>
          <w:sz w:val="22"/>
          <w:szCs w:val="22"/>
        </w:rPr>
        <w:t>多賀工業会館</w:t>
      </w:r>
      <w:r w:rsidR="0023320D" w:rsidRPr="008A0D12">
        <w:rPr>
          <w:rFonts w:ascii="游明朝" w:eastAsia="游明朝" w:hAnsi="游明朝" w:hint="eastAsia"/>
          <w:sz w:val="22"/>
          <w:szCs w:val="22"/>
        </w:rPr>
        <w:t>内</w:t>
      </w:r>
    </w:p>
    <w:p w14:paraId="7CD02AE5" w14:textId="2DAC0F5B" w:rsidR="00D9504A" w:rsidRPr="008A0D12" w:rsidRDefault="008612C4" w:rsidP="00C61440">
      <w:pPr>
        <w:snapToGrid w:val="0"/>
        <w:spacing w:line="320" w:lineRule="atLeast"/>
        <w:ind w:firstLineChars="250" w:firstLine="55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TEL</w:t>
      </w:r>
      <w:r w:rsidR="00BD2E82" w:rsidRPr="008A0D12">
        <w:rPr>
          <w:rFonts w:ascii="游明朝" w:eastAsia="游明朝" w:hAnsi="游明朝" w:hint="eastAsia"/>
          <w:sz w:val="22"/>
          <w:szCs w:val="22"/>
        </w:rPr>
        <w:t>&amp;FAX</w:t>
      </w:r>
      <w:r w:rsidRPr="008A0D12">
        <w:rPr>
          <w:rFonts w:ascii="游明朝" w:eastAsia="游明朝" w:hAnsi="游明朝" w:hint="eastAsia"/>
          <w:sz w:val="22"/>
          <w:szCs w:val="22"/>
        </w:rPr>
        <w:t>：0294-</w:t>
      </w:r>
      <w:r w:rsidR="00934844">
        <w:rPr>
          <w:rFonts w:ascii="游明朝" w:eastAsia="游明朝" w:hAnsi="游明朝" w:hint="eastAsia"/>
          <w:sz w:val="22"/>
          <w:szCs w:val="22"/>
        </w:rPr>
        <w:t>87</w:t>
      </w:r>
      <w:r w:rsidRPr="008A0D12">
        <w:rPr>
          <w:rFonts w:ascii="游明朝" w:eastAsia="游明朝" w:hAnsi="游明朝" w:hint="eastAsia"/>
          <w:sz w:val="22"/>
          <w:szCs w:val="22"/>
        </w:rPr>
        <w:t>-</w:t>
      </w:r>
      <w:r w:rsidR="00934844">
        <w:rPr>
          <w:rFonts w:ascii="游明朝" w:eastAsia="游明朝" w:hAnsi="游明朝" w:hint="eastAsia"/>
          <w:sz w:val="22"/>
          <w:szCs w:val="22"/>
        </w:rPr>
        <w:t>6262</w:t>
      </w:r>
    </w:p>
    <w:p w14:paraId="590A8694" w14:textId="37EA6342" w:rsidR="00FB7B33" w:rsidRPr="008A0D12" w:rsidRDefault="008612C4" w:rsidP="00C61440">
      <w:pPr>
        <w:snapToGrid w:val="0"/>
        <w:spacing w:line="320" w:lineRule="atLeast"/>
        <w:ind w:firstLineChars="250" w:firstLine="55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/>
          <w:sz w:val="22"/>
          <w:szCs w:val="22"/>
        </w:rPr>
        <w:t xml:space="preserve">E-mail: </w:t>
      </w:r>
      <w:r w:rsidR="007E6876" w:rsidRPr="008A0D12">
        <w:rPr>
          <w:rFonts w:ascii="游明朝" w:eastAsia="游明朝" w:hAnsi="游明朝" w:hint="eastAsia"/>
          <w:sz w:val="22"/>
          <w:szCs w:val="22"/>
        </w:rPr>
        <w:t>tagakogyokai</w:t>
      </w:r>
      <w:r w:rsidR="006707AD" w:rsidRPr="008A0D12">
        <w:rPr>
          <w:rFonts w:ascii="游明朝" w:eastAsia="游明朝" w:hAnsi="游明朝"/>
          <w:sz w:val="22"/>
          <w:szCs w:val="22"/>
        </w:rPr>
        <w:t>.</w:t>
      </w:r>
      <w:r w:rsidR="007E6876" w:rsidRPr="008A0D12">
        <w:rPr>
          <w:rFonts w:ascii="游明朝" w:eastAsia="游明朝" w:hAnsi="游明朝" w:hint="eastAsia"/>
          <w:sz w:val="22"/>
          <w:szCs w:val="22"/>
        </w:rPr>
        <w:t>office</w:t>
      </w:r>
      <w:r w:rsidR="006707AD" w:rsidRPr="008A0D12">
        <w:rPr>
          <w:rFonts w:ascii="游明朝" w:eastAsia="游明朝" w:hAnsi="游明朝"/>
          <w:sz w:val="22"/>
          <w:szCs w:val="22"/>
        </w:rPr>
        <w:t>@gmail.com</w:t>
      </w:r>
    </w:p>
    <w:p w14:paraId="03D9D17B" w14:textId="77777777" w:rsidR="007D35A3" w:rsidRPr="008A0D12" w:rsidRDefault="003165B0" w:rsidP="00C61440">
      <w:pPr>
        <w:snapToGrid w:val="0"/>
        <w:spacing w:line="320" w:lineRule="atLeast"/>
        <w:ind w:firstLineChars="250" w:firstLine="550"/>
        <w:jc w:val="lef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URL：</w:t>
      </w:r>
      <w:r w:rsidR="006707AD" w:rsidRPr="008A0D12">
        <w:rPr>
          <w:rFonts w:ascii="游明朝" w:eastAsia="游明朝" w:hAnsi="游明朝"/>
          <w:sz w:val="22"/>
          <w:szCs w:val="22"/>
        </w:rPr>
        <w:t>https://taga-kogyokai.ibaraki-univ.jp/</w:t>
      </w:r>
    </w:p>
    <w:p w14:paraId="56461CDF" w14:textId="77777777" w:rsidR="00F05FDA" w:rsidRPr="008A0D12" w:rsidRDefault="00F05FDA" w:rsidP="00CB4870">
      <w:pPr>
        <w:snapToGrid w:val="0"/>
        <w:spacing w:line="320" w:lineRule="atLeast"/>
        <w:ind w:firstLineChars="100" w:firstLine="220"/>
        <w:jc w:val="left"/>
        <w:rPr>
          <w:rFonts w:ascii="游明朝" w:eastAsia="游明朝" w:hAnsi="游明朝"/>
          <w:sz w:val="22"/>
          <w:szCs w:val="22"/>
        </w:rPr>
      </w:pPr>
    </w:p>
    <w:p w14:paraId="5ACE71E6" w14:textId="77777777" w:rsidR="00F05FDA" w:rsidRPr="008A0D12" w:rsidRDefault="00F05FDA" w:rsidP="00CB4870">
      <w:pPr>
        <w:snapToGrid w:val="0"/>
        <w:spacing w:line="320" w:lineRule="atLeast"/>
        <w:ind w:firstLineChars="100" w:firstLine="220"/>
        <w:jc w:val="left"/>
        <w:rPr>
          <w:rFonts w:ascii="游明朝" w:eastAsia="游明朝" w:hAnsi="游明朝"/>
          <w:sz w:val="22"/>
          <w:szCs w:val="22"/>
        </w:rPr>
      </w:pPr>
    </w:p>
    <w:p w14:paraId="3CF46B0F" w14:textId="77777777" w:rsidR="00F05FDA" w:rsidRPr="008A0D12" w:rsidRDefault="00F05FDA" w:rsidP="00F05FDA">
      <w:pPr>
        <w:snapToGrid w:val="0"/>
        <w:spacing w:line="320" w:lineRule="atLeast"/>
        <w:ind w:firstLineChars="100" w:firstLine="220"/>
        <w:jc w:val="right"/>
        <w:rPr>
          <w:rFonts w:ascii="游明朝" w:eastAsia="游明朝" w:hAnsi="游明朝"/>
          <w:sz w:val="22"/>
          <w:szCs w:val="22"/>
        </w:rPr>
      </w:pPr>
      <w:r w:rsidRPr="008A0D12">
        <w:rPr>
          <w:rFonts w:ascii="游明朝" w:eastAsia="游明朝" w:hAnsi="游明朝" w:hint="eastAsia"/>
          <w:sz w:val="22"/>
          <w:szCs w:val="22"/>
        </w:rPr>
        <w:t>以上</w:t>
      </w:r>
    </w:p>
    <w:sectPr w:rsidR="00F05FDA" w:rsidRPr="008A0D12" w:rsidSect="00324A27">
      <w:footerReference w:type="even" r:id="rId7"/>
      <w:footerReference w:type="default" r:id="rId8"/>
      <w:pgSz w:w="11901" w:h="16834" w:code="9"/>
      <w:pgMar w:top="1134" w:right="1134" w:bottom="1134" w:left="1134" w:header="851" w:footer="284" w:gutter="0"/>
      <w:paperSrc w:first="7" w:other="7"/>
      <w:pgNumType w:fmt="numberInDash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EDF4D" w14:textId="77777777" w:rsidR="00D01942" w:rsidRDefault="00D01942">
      <w:r>
        <w:separator/>
      </w:r>
    </w:p>
  </w:endnote>
  <w:endnote w:type="continuationSeparator" w:id="0">
    <w:p w14:paraId="05E9D393" w14:textId="77777777" w:rsidR="00D01942" w:rsidRDefault="00D01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C0D30" w14:textId="77777777" w:rsidR="00281951" w:rsidRDefault="00281951" w:rsidP="0057055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DB2E5C5" w14:textId="77777777" w:rsidR="00281951" w:rsidRDefault="00281951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4F8BF" w14:textId="77777777" w:rsidR="00281951" w:rsidRDefault="00281951" w:rsidP="0057055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00BA4">
      <w:rPr>
        <w:rStyle w:val="a5"/>
        <w:noProof/>
      </w:rPr>
      <w:t>- 2 -</w:t>
    </w:r>
    <w:r>
      <w:rPr>
        <w:rStyle w:val="a5"/>
      </w:rPr>
      <w:fldChar w:fldCharType="end"/>
    </w:r>
  </w:p>
  <w:p w14:paraId="30C793A0" w14:textId="77777777" w:rsidR="00281951" w:rsidRDefault="00281951" w:rsidP="0086267D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3A007D" w14:textId="77777777" w:rsidR="00D01942" w:rsidRDefault="00D01942">
      <w:r>
        <w:separator/>
      </w:r>
    </w:p>
  </w:footnote>
  <w:footnote w:type="continuationSeparator" w:id="0">
    <w:p w14:paraId="09324CB7" w14:textId="77777777" w:rsidR="00D01942" w:rsidRDefault="00D019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AB74A1"/>
    <w:multiLevelType w:val="hybridMultilevel"/>
    <w:tmpl w:val="C81E9DE8"/>
    <w:lvl w:ilvl="0" w:tplc="E6A880FC">
      <w:start w:val="1"/>
      <w:numFmt w:val="decimalEnclosedCircle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1" w15:restartNumberingAfterBreak="0">
    <w:nsid w:val="2E00799C"/>
    <w:multiLevelType w:val="hybridMultilevel"/>
    <w:tmpl w:val="B128032E"/>
    <w:lvl w:ilvl="0" w:tplc="3E828E40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" w15:restartNumberingAfterBreak="0">
    <w:nsid w:val="32E65D99"/>
    <w:multiLevelType w:val="hybridMultilevel"/>
    <w:tmpl w:val="865A9BC8"/>
    <w:lvl w:ilvl="0" w:tplc="6B58816C">
      <w:start w:val="2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" w15:restartNumberingAfterBreak="0">
    <w:nsid w:val="3B72521B"/>
    <w:multiLevelType w:val="hybridMultilevel"/>
    <w:tmpl w:val="AB24F810"/>
    <w:lvl w:ilvl="0" w:tplc="809C75A4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4" w15:restartNumberingAfterBreak="0">
    <w:nsid w:val="76394573"/>
    <w:multiLevelType w:val="hybridMultilevel"/>
    <w:tmpl w:val="D21C06FE"/>
    <w:lvl w:ilvl="0" w:tplc="F1C23692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num w:numId="1" w16cid:durableId="1281381954">
    <w:abstractNumId w:val="0"/>
  </w:num>
  <w:num w:numId="2" w16cid:durableId="1783576708">
    <w:abstractNumId w:val="3"/>
  </w:num>
  <w:num w:numId="3" w16cid:durableId="1412236803">
    <w:abstractNumId w:val="4"/>
  </w:num>
  <w:num w:numId="4" w16cid:durableId="1071272055">
    <w:abstractNumId w:val="2"/>
  </w:num>
  <w:num w:numId="5" w16cid:durableId="9878972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intFractionalCharacterWidth/>
  <w:embedSystemFonts/>
  <w:bordersDoNotSurroundHeader/>
  <w:bordersDoNotSurroundFooter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20"/>
  <w:drawingGridVerticalSpacing w:val="120"/>
  <w:displayHorizontalDrawingGridEvery w:val="0"/>
  <w:displayVerticalDrawingGridEvery w:val="3"/>
  <w:doNotShadeFormData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8CB"/>
    <w:rsid w:val="000056B0"/>
    <w:rsid w:val="00012BAD"/>
    <w:rsid w:val="000353B1"/>
    <w:rsid w:val="00035C7D"/>
    <w:rsid w:val="000360F3"/>
    <w:rsid w:val="0004305D"/>
    <w:rsid w:val="000444DD"/>
    <w:rsid w:val="000476BB"/>
    <w:rsid w:val="0005279E"/>
    <w:rsid w:val="00057774"/>
    <w:rsid w:val="00061923"/>
    <w:rsid w:val="0007501D"/>
    <w:rsid w:val="000854D8"/>
    <w:rsid w:val="000A19C4"/>
    <w:rsid w:val="000A3667"/>
    <w:rsid w:val="000B12FD"/>
    <w:rsid w:val="000B35A2"/>
    <w:rsid w:val="000B6354"/>
    <w:rsid w:val="000C0847"/>
    <w:rsid w:val="000D164A"/>
    <w:rsid w:val="000E3C00"/>
    <w:rsid w:val="00103555"/>
    <w:rsid w:val="0010696C"/>
    <w:rsid w:val="00106C52"/>
    <w:rsid w:val="0011473B"/>
    <w:rsid w:val="00114CFB"/>
    <w:rsid w:val="0011759F"/>
    <w:rsid w:val="001178C3"/>
    <w:rsid w:val="00122674"/>
    <w:rsid w:val="001375E0"/>
    <w:rsid w:val="00140690"/>
    <w:rsid w:val="00143469"/>
    <w:rsid w:val="00146F4A"/>
    <w:rsid w:val="00183AD5"/>
    <w:rsid w:val="001A2B72"/>
    <w:rsid w:val="001B070F"/>
    <w:rsid w:val="001B1027"/>
    <w:rsid w:val="001B7658"/>
    <w:rsid w:val="001C53CC"/>
    <w:rsid w:val="001C6A0F"/>
    <w:rsid w:val="001D2C1B"/>
    <w:rsid w:val="001F0682"/>
    <w:rsid w:val="00210FE1"/>
    <w:rsid w:val="00215156"/>
    <w:rsid w:val="00226DCC"/>
    <w:rsid w:val="0023320D"/>
    <w:rsid w:val="00243C46"/>
    <w:rsid w:val="00246E07"/>
    <w:rsid w:val="0027672A"/>
    <w:rsid w:val="00281951"/>
    <w:rsid w:val="002A23FB"/>
    <w:rsid w:val="002A47B4"/>
    <w:rsid w:val="002C68F7"/>
    <w:rsid w:val="002D5577"/>
    <w:rsid w:val="002F0327"/>
    <w:rsid w:val="00305888"/>
    <w:rsid w:val="003148E8"/>
    <w:rsid w:val="003165B0"/>
    <w:rsid w:val="00324A27"/>
    <w:rsid w:val="003323D3"/>
    <w:rsid w:val="00340280"/>
    <w:rsid w:val="00340457"/>
    <w:rsid w:val="003503C3"/>
    <w:rsid w:val="00376E7C"/>
    <w:rsid w:val="0038678E"/>
    <w:rsid w:val="003A1F3B"/>
    <w:rsid w:val="003B0AA5"/>
    <w:rsid w:val="003D0515"/>
    <w:rsid w:val="003D3EC5"/>
    <w:rsid w:val="003D525B"/>
    <w:rsid w:val="003F642A"/>
    <w:rsid w:val="00420260"/>
    <w:rsid w:val="00425290"/>
    <w:rsid w:val="00453B35"/>
    <w:rsid w:val="00474C0B"/>
    <w:rsid w:val="00476CBE"/>
    <w:rsid w:val="004847A5"/>
    <w:rsid w:val="004908D0"/>
    <w:rsid w:val="004938FA"/>
    <w:rsid w:val="004A1CE0"/>
    <w:rsid w:val="004A4E02"/>
    <w:rsid w:val="004C22B9"/>
    <w:rsid w:val="004C543A"/>
    <w:rsid w:val="004C69D3"/>
    <w:rsid w:val="004E0BD6"/>
    <w:rsid w:val="004E7F70"/>
    <w:rsid w:val="004F3558"/>
    <w:rsid w:val="00531A17"/>
    <w:rsid w:val="00541333"/>
    <w:rsid w:val="00544D81"/>
    <w:rsid w:val="0057055C"/>
    <w:rsid w:val="005B2686"/>
    <w:rsid w:val="005D1E37"/>
    <w:rsid w:val="005E0BD4"/>
    <w:rsid w:val="00601AB9"/>
    <w:rsid w:val="00601B14"/>
    <w:rsid w:val="0060732B"/>
    <w:rsid w:val="006227E8"/>
    <w:rsid w:val="00643F44"/>
    <w:rsid w:val="00655C81"/>
    <w:rsid w:val="006707AD"/>
    <w:rsid w:val="006778CB"/>
    <w:rsid w:val="0068691D"/>
    <w:rsid w:val="006A08B2"/>
    <w:rsid w:val="006C585F"/>
    <w:rsid w:val="00711FC2"/>
    <w:rsid w:val="00715708"/>
    <w:rsid w:val="00716EB9"/>
    <w:rsid w:val="00742363"/>
    <w:rsid w:val="00745241"/>
    <w:rsid w:val="007513B1"/>
    <w:rsid w:val="00756BD6"/>
    <w:rsid w:val="007672FB"/>
    <w:rsid w:val="00793096"/>
    <w:rsid w:val="007940F9"/>
    <w:rsid w:val="007961E4"/>
    <w:rsid w:val="007A02D0"/>
    <w:rsid w:val="007A0548"/>
    <w:rsid w:val="007A1006"/>
    <w:rsid w:val="007A26AB"/>
    <w:rsid w:val="007A525F"/>
    <w:rsid w:val="007B04CC"/>
    <w:rsid w:val="007B4648"/>
    <w:rsid w:val="007D08E2"/>
    <w:rsid w:val="007D35A3"/>
    <w:rsid w:val="007D37DD"/>
    <w:rsid w:val="007D469D"/>
    <w:rsid w:val="007E1869"/>
    <w:rsid w:val="007E6876"/>
    <w:rsid w:val="007E767D"/>
    <w:rsid w:val="00821250"/>
    <w:rsid w:val="00827B87"/>
    <w:rsid w:val="00857BB1"/>
    <w:rsid w:val="008612C4"/>
    <w:rsid w:val="0086267D"/>
    <w:rsid w:val="00890145"/>
    <w:rsid w:val="008A0D12"/>
    <w:rsid w:val="008A23FF"/>
    <w:rsid w:val="008B07EC"/>
    <w:rsid w:val="008B1C4D"/>
    <w:rsid w:val="008B465D"/>
    <w:rsid w:val="008B5013"/>
    <w:rsid w:val="008F0D79"/>
    <w:rsid w:val="0090109E"/>
    <w:rsid w:val="00904DAB"/>
    <w:rsid w:val="00916FAA"/>
    <w:rsid w:val="00934844"/>
    <w:rsid w:val="00944E42"/>
    <w:rsid w:val="00962993"/>
    <w:rsid w:val="00964BE8"/>
    <w:rsid w:val="00975B29"/>
    <w:rsid w:val="0098006E"/>
    <w:rsid w:val="009863E9"/>
    <w:rsid w:val="00986D11"/>
    <w:rsid w:val="00990510"/>
    <w:rsid w:val="009A0542"/>
    <w:rsid w:val="009B283B"/>
    <w:rsid w:val="009B78B0"/>
    <w:rsid w:val="009C7243"/>
    <w:rsid w:val="009C7CBB"/>
    <w:rsid w:val="009D662F"/>
    <w:rsid w:val="009E5195"/>
    <w:rsid w:val="009F5FBE"/>
    <w:rsid w:val="00A02949"/>
    <w:rsid w:val="00A06290"/>
    <w:rsid w:val="00A20177"/>
    <w:rsid w:val="00A21FDF"/>
    <w:rsid w:val="00A37D99"/>
    <w:rsid w:val="00A76F00"/>
    <w:rsid w:val="00AB3898"/>
    <w:rsid w:val="00AB5B04"/>
    <w:rsid w:val="00AC6044"/>
    <w:rsid w:val="00AC61FE"/>
    <w:rsid w:val="00AE3E12"/>
    <w:rsid w:val="00AF2A7F"/>
    <w:rsid w:val="00AF6CC3"/>
    <w:rsid w:val="00B1482A"/>
    <w:rsid w:val="00B47A3B"/>
    <w:rsid w:val="00B5440F"/>
    <w:rsid w:val="00B62D11"/>
    <w:rsid w:val="00B71182"/>
    <w:rsid w:val="00B73095"/>
    <w:rsid w:val="00B75466"/>
    <w:rsid w:val="00B96F42"/>
    <w:rsid w:val="00BA0813"/>
    <w:rsid w:val="00BA408F"/>
    <w:rsid w:val="00BB0FE8"/>
    <w:rsid w:val="00BD1316"/>
    <w:rsid w:val="00BD2E82"/>
    <w:rsid w:val="00BE0D9F"/>
    <w:rsid w:val="00C12408"/>
    <w:rsid w:val="00C16956"/>
    <w:rsid w:val="00C2056A"/>
    <w:rsid w:val="00C57440"/>
    <w:rsid w:val="00C60A5D"/>
    <w:rsid w:val="00C61440"/>
    <w:rsid w:val="00C672FF"/>
    <w:rsid w:val="00C70D7A"/>
    <w:rsid w:val="00C742B4"/>
    <w:rsid w:val="00C778A4"/>
    <w:rsid w:val="00C903E8"/>
    <w:rsid w:val="00CB1BF3"/>
    <w:rsid w:val="00CB4870"/>
    <w:rsid w:val="00CB77D6"/>
    <w:rsid w:val="00CD3303"/>
    <w:rsid w:val="00CE1CCC"/>
    <w:rsid w:val="00D00BA4"/>
    <w:rsid w:val="00D01942"/>
    <w:rsid w:val="00D0252A"/>
    <w:rsid w:val="00D51F32"/>
    <w:rsid w:val="00D617B3"/>
    <w:rsid w:val="00D64704"/>
    <w:rsid w:val="00D66389"/>
    <w:rsid w:val="00D9504A"/>
    <w:rsid w:val="00DB5F7C"/>
    <w:rsid w:val="00DD23EA"/>
    <w:rsid w:val="00DD56BC"/>
    <w:rsid w:val="00DD60D4"/>
    <w:rsid w:val="00DF1B0C"/>
    <w:rsid w:val="00DF548B"/>
    <w:rsid w:val="00DF7A5C"/>
    <w:rsid w:val="00E03D88"/>
    <w:rsid w:val="00E10572"/>
    <w:rsid w:val="00E270DC"/>
    <w:rsid w:val="00E35DC6"/>
    <w:rsid w:val="00E35E9C"/>
    <w:rsid w:val="00E40CDB"/>
    <w:rsid w:val="00E457D2"/>
    <w:rsid w:val="00E4720A"/>
    <w:rsid w:val="00E71544"/>
    <w:rsid w:val="00E87CEF"/>
    <w:rsid w:val="00E907F9"/>
    <w:rsid w:val="00E911F4"/>
    <w:rsid w:val="00EA4F32"/>
    <w:rsid w:val="00EA6980"/>
    <w:rsid w:val="00EB3B65"/>
    <w:rsid w:val="00ED0331"/>
    <w:rsid w:val="00ED3862"/>
    <w:rsid w:val="00ED4AE8"/>
    <w:rsid w:val="00EE5BFF"/>
    <w:rsid w:val="00F05FDA"/>
    <w:rsid w:val="00F33C2D"/>
    <w:rsid w:val="00F37101"/>
    <w:rsid w:val="00F64525"/>
    <w:rsid w:val="00F72A9E"/>
    <w:rsid w:val="00F776F8"/>
    <w:rsid w:val="00F80B9D"/>
    <w:rsid w:val="00F969FA"/>
    <w:rsid w:val="00FB7B33"/>
    <w:rsid w:val="00FD0089"/>
    <w:rsid w:val="00FD21FE"/>
    <w:rsid w:val="00FD526E"/>
    <w:rsid w:val="00FF1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0E00BA"/>
  <w15:chartTrackingRefBased/>
  <w15:docId w15:val="{799B1D3D-D546-415C-840D-A15F78518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ncho" w:eastAsia="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character" w:styleId="a6">
    <w:name w:val="Hyperlink"/>
    <w:rsid w:val="003165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ORD5\B5&#34955;&#12392;&#12376;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B5袋とじ.DOT</Template>
  <TotalTime>10</TotalTime>
  <Pages>2</Pages>
  <Words>187</Words>
  <Characters>1072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推薦書</vt:lpstr>
      <vt:lpstr>推薦書</vt:lpstr>
    </vt:vector>
  </TitlesOfParts>
  <Company>日本科学協会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推薦書</dc:title>
  <dc:subject>推薦書</dc:subject>
  <dc:creator>多賀工業会</dc:creator>
  <cp:keywords/>
  <cp:lastModifiedBy>朋次 久保田</cp:lastModifiedBy>
  <cp:revision>6</cp:revision>
  <cp:lastPrinted>2026-04-03T09:31:00Z</cp:lastPrinted>
  <dcterms:created xsi:type="dcterms:W3CDTF">2025-04-10T09:52:00Z</dcterms:created>
  <dcterms:modified xsi:type="dcterms:W3CDTF">2026-04-03T09:45:00Z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-1067239288</vt:i4>
  </property>
  <property fmtid="{D5CDD505-2E9C-101B-9397-08002B2CF9AE}" pid="3" name="_EmailSubject">
    <vt:lpwstr>多賀工業会　学生活動支援助成金について</vt:lpwstr>
  </property>
  <property fmtid="{D5CDD505-2E9C-101B-9397-08002B2CF9AE}" pid="4" name="_AuthorEmail">
    <vt:lpwstr>kurihara@ee.ibaraki.ac.jp</vt:lpwstr>
  </property>
  <property fmtid="{D5CDD505-2E9C-101B-9397-08002B2CF9AE}" pid="5" name="_AuthorEmailDisplayName">
    <vt:lpwstr>Kazumi Kurihara</vt:lpwstr>
  </property>
  <property fmtid="{D5CDD505-2E9C-101B-9397-08002B2CF9AE}" pid="6" name="_ReviewingToolsShownOnce">
    <vt:lpwstr/>
  </property>
</Properties>
</file>